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Override PartName="/customXml/itemProps1.xml" ContentType="application/vnd.openxmlformats-officedocument.customXmlProperties+xml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footer2.xml" ContentType="application/vnd.openxmlformats-officedocument.wordprocessingml.footer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2E09AA" w:rsidRPr="007F67C6" w:rsidRDefault="002E09AA" w:rsidP="002E09AA">
      <w:pPr>
        <w:rPr>
          <w:rFonts w:ascii="Arial" w:hAnsi="Arial" w:cs="Arial"/>
          <w:sz w:val="22"/>
          <w:szCs w:val="22"/>
        </w:rPr>
      </w:pPr>
    </w:p>
    <w:p w:rsidR="00650475" w:rsidRPr="007F67C6" w:rsidRDefault="00650475" w:rsidP="00833532">
      <w:pPr>
        <w:rPr>
          <w:rFonts w:ascii="Arial" w:hAnsi="Arial" w:cs="Arial"/>
          <w:sz w:val="22"/>
          <w:szCs w:val="22"/>
        </w:rPr>
        <w:sectPr w:rsidR="00650475" w:rsidRPr="007F67C6" w:rsidSect="00471EB0">
          <w:footerReference w:type="default" r:id="rId8"/>
          <w:headerReference w:type="first" r:id="rId9"/>
          <w:footerReference w:type="first" r:id="rId10"/>
          <w:pgSz w:w="11906" w:h="16838" w:code="9"/>
          <w:pgMar w:top="567" w:right="1644" w:bottom="1418" w:left="1644" w:header="851" w:footer="340" w:gutter="0"/>
          <w:cols w:space="708"/>
          <w:titlePg/>
          <w:docGrid w:linePitch="272"/>
        </w:sectPr>
      </w:pPr>
    </w:p>
    <w:p w:rsidR="00905C40" w:rsidRPr="00905C40" w:rsidRDefault="00611314" w:rsidP="00905C40">
      <w:pPr>
        <w:ind w:left="7411" w:right="-2" w:hanging="7411"/>
        <w:jc w:val="right"/>
        <w:rPr>
          <w:rFonts w:ascii="Arial" w:hAnsi="Arial" w:cs="Arial"/>
          <w:sz w:val="24"/>
          <w:szCs w:val="22"/>
        </w:rPr>
      </w:pPr>
      <w:r>
        <w:rPr>
          <w:rFonts w:ascii="Arial" w:hAnsi="Arial" w:cs="Arial"/>
          <w:sz w:val="24"/>
          <w:szCs w:val="22"/>
        </w:rPr>
        <w:lastRenderedPageBreak/>
        <w:t>Tomaszów Maz., 03.11</w:t>
      </w:r>
      <w:r w:rsidR="006B0C83">
        <w:rPr>
          <w:rFonts w:ascii="Arial" w:hAnsi="Arial" w:cs="Arial"/>
          <w:sz w:val="24"/>
          <w:szCs w:val="22"/>
        </w:rPr>
        <w:t>.2015</w:t>
      </w:r>
      <w:r w:rsidR="00905C40" w:rsidRPr="00905C40">
        <w:rPr>
          <w:rFonts w:ascii="Arial" w:hAnsi="Arial" w:cs="Arial"/>
          <w:sz w:val="24"/>
          <w:szCs w:val="22"/>
        </w:rPr>
        <w:t>r.</w:t>
      </w:r>
    </w:p>
    <w:p w:rsidR="00905C40" w:rsidRPr="00905C40" w:rsidRDefault="00611314" w:rsidP="00905C40">
      <w:pPr>
        <w:ind w:left="7411" w:right="-2" w:hanging="7411"/>
        <w:jc w:val="right"/>
        <w:rPr>
          <w:rFonts w:ascii="Arial" w:hAnsi="Arial" w:cs="Arial"/>
          <w:sz w:val="24"/>
          <w:szCs w:val="22"/>
        </w:rPr>
      </w:pPr>
      <w:r>
        <w:rPr>
          <w:rFonts w:ascii="Arial" w:hAnsi="Arial" w:cs="Arial"/>
          <w:sz w:val="24"/>
          <w:szCs w:val="22"/>
        </w:rPr>
        <w:t>CD6/042</w:t>
      </w:r>
      <w:r w:rsidR="006B0C83">
        <w:rPr>
          <w:rFonts w:ascii="Arial" w:hAnsi="Arial" w:cs="Arial"/>
          <w:sz w:val="24"/>
          <w:szCs w:val="22"/>
        </w:rPr>
        <w:t>/2015</w:t>
      </w:r>
    </w:p>
    <w:p w:rsidR="00905C40" w:rsidRPr="00905C40" w:rsidRDefault="00905C40" w:rsidP="00905C40">
      <w:pPr>
        <w:rPr>
          <w:rFonts w:ascii="Arial" w:hAnsi="Arial" w:cs="Arial"/>
          <w:szCs w:val="22"/>
        </w:rPr>
      </w:pPr>
    </w:p>
    <w:p w:rsidR="00905C40" w:rsidRPr="00905C40" w:rsidRDefault="00905C40" w:rsidP="00905C40">
      <w:pPr>
        <w:ind w:left="7411" w:hanging="7411"/>
        <w:rPr>
          <w:rFonts w:ascii="Arial" w:hAnsi="Arial" w:cs="Arial"/>
          <w:szCs w:val="22"/>
        </w:rPr>
      </w:pPr>
    </w:p>
    <w:p w:rsidR="00905C40" w:rsidRPr="00905C40" w:rsidRDefault="00905C40" w:rsidP="00905C40">
      <w:pPr>
        <w:rPr>
          <w:rFonts w:ascii="Arial" w:hAnsi="Arial" w:cs="Arial"/>
          <w:b/>
          <w:szCs w:val="22"/>
        </w:rPr>
      </w:pPr>
      <w:r w:rsidRPr="00905C40">
        <w:rPr>
          <w:rFonts w:ascii="Arial" w:hAnsi="Arial" w:cs="Arial"/>
          <w:szCs w:val="22"/>
        </w:rPr>
        <w:tab/>
      </w:r>
      <w:r w:rsidRPr="00905C40">
        <w:rPr>
          <w:rFonts w:ascii="Arial" w:hAnsi="Arial" w:cs="Arial"/>
          <w:szCs w:val="22"/>
        </w:rPr>
        <w:tab/>
      </w:r>
      <w:r w:rsidRPr="00905C40">
        <w:rPr>
          <w:rFonts w:ascii="Arial" w:hAnsi="Arial" w:cs="Arial"/>
          <w:szCs w:val="22"/>
        </w:rPr>
        <w:tab/>
      </w:r>
      <w:r w:rsidRPr="00905C40">
        <w:rPr>
          <w:rFonts w:ascii="Arial" w:hAnsi="Arial" w:cs="Arial"/>
          <w:szCs w:val="22"/>
        </w:rPr>
        <w:tab/>
      </w:r>
      <w:r w:rsidRPr="00905C40">
        <w:rPr>
          <w:rFonts w:ascii="Arial" w:hAnsi="Arial" w:cs="Arial"/>
          <w:szCs w:val="22"/>
        </w:rPr>
        <w:tab/>
      </w:r>
      <w:r w:rsidRPr="00905C40">
        <w:rPr>
          <w:rFonts w:ascii="Arial" w:hAnsi="Arial" w:cs="Arial"/>
          <w:szCs w:val="22"/>
        </w:rPr>
        <w:tab/>
      </w:r>
      <w:r w:rsidRPr="00905C40">
        <w:rPr>
          <w:rFonts w:ascii="Arial" w:hAnsi="Arial" w:cs="Arial"/>
          <w:szCs w:val="22"/>
        </w:rPr>
        <w:tab/>
      </w:r>
      <w:r w:rsidRPr="00905C40">
        <w:rPr>
          <w:rFonts w:ascii="Arial" w:hAnsi="Arial" w:cs="Arial"/>
          <w:b/>
          <w:szCs w:val="22"/>
        </w:rPr>
        <w:t xml:space="preserve"> </w:t>
      </w:r>
    </w:p>
    <w:p w:rsidR="00905C40" w:rsidRPr="00905C40" w:rsidRDefault="00905C40" w:rsidP="00905C40">
      <w:pPr>
        <w:ind w:left="7411" w:hanging="7411"/>
        <w:jc w:val="right"/>
        <w:rPr>
          <w:rFonts w:ascii="Arial" w:hAnsi="Arial" w:cs="Arial"/>
          <w:b/>
          <w:szCs w:val="22"/>
        </w:rPr>
      </w:pPr>
    </w:p>
    <w:p w:rsidR="00905C40" w:rsidRDefault="00905C40" w:rsidP="00905C40">
      <w:pPr>
        <w:ind w:firstLine="708"/>
        <w:rPr>
          <w:rFonts w:ascii="Arial" w:hAnsi="Arial" w:cs="Arial"/>
        </w:rPr>
      </w:pPr>
      <w:r w:rsidRPr="00905C40">
        <w:rPr>
          <w:rFonts w:ascii="Arial" w:hAnsi="Arial" w:cs="Arial"/>
        </w:rPr>
        <w:t>Rejon Energetyczny Tomaszów Maz. zawiadamia, że w związku z pracami eksploatacyjnymi nastąpią przerwy w dostawie energii elektrycznej dla naszych klientów w następujących miejscowościach:</w:t>
      </w:r>
    </w:p>
    <w:p w:rsidR="00DF1632" w:rsidRDefault="00DF1632" w:rsidP="00905C40">
      <w:pPr>
        <w:ind w:firstLine="708"/>
        <w:rPr>
          <w:rFonts w:ascii="Arial" w:hAnsi="Arial" w:cs="Arial"/>
        </w:rPr>
      </w:pPr>
    </w:p>
    <w:p w:rsidR="00611314" w:rsidRPr="00611314" w:rsidRDefault="00611314" w:rsidP="00611314">
      <w:pPr>
        <w:rPr>
          <w:rFonts w:ascii="Calibri" w:hAnsi="Calibri"/>
          <w:sz w:val="22"/>
          <w:szCs w:val="22"/>
        </w:rPr>
      </w:pPr>
      <w:r w:rsidRPr="00611314">
        <w:rPr>
          <w:rFonts w:ascii="Calibri" w:hAnsi="Calibri"/>
          <w:sz w:val="22"/>
          <w:szCs w:val="22"/>
        </w:rPr>
        <w:t>2015.11.10 08:00- 17:00</w:t>
      </w:r>
    </w:p>
    <w:p w:rsidR="00611314" w:rsidRPr="00611314" w:rsidRDefault="00611314" w:rsidP="00611314">
      <w:pPr>
        <w:numPr>
          <w:ilvl w:val="0"/>
          <w:numId w:val="14"/>
        </w:numPr>
        <w:rPr>
          <w:rFonts w:ascii="Calibri" w:hAnsi="Calibri"/>
          <w:sz w:val="22"/>
          <w:szCs w:val="22"/>
        </w:rPr>
      </w:pPr>
      <w:r w:rsidRPr="00611314">
        <w:rPr>
          <w:rFonts w:ascii="Calibri" w:hAnsi="Calibri"/>
          <w:sz w:val="22"/>
          <w:szCs w:val="22"/>
        </w:rPr>
        <w:t xml:space="preserve">Grudzeń-Kolonia </w:t>
      </w:r>
    </w:p>
    <w:p w:rsidR="00611314" w:rsidRPr="00611314" w:rsidRDefault="00611314" w:rsidP="00611314">
      <w:pPr>
        <w:numPr>
          <w:ilvl w:val="0"/>
          <w:numId w:val="14"/>
        </w:numPr>
        <w:contextualSpacing/>
        <w:textAlignment w:val="center"/>
        <w:rPr>
          <w:sz w:val="24"/>
          <w:szCs w:val="24"/>
        </w:rPr>
      </w:pPr>
      <w:r w:rsidRPr="00611314">
        <w:rPr>
          <w:rFonts w:ascii="Calibri" w:hAnsi="Calibri"/>
          <w:sz w:val="22"/>
          <w:szCs w:val="22"/>
        </w:rPr>
        <w:t xml:space="preserve">Potok Duży </w:t>
      </w:r>
    </w:p>
    <w:p w:rsidR="00611314" w:rsidRPr="00611314" w:rsidRDefault="00611314" w:rsidP="00611314">
      <w:pPr>
        <w:numPr>
          <w:ilvl w:val="0"/>
          <w:numId w:val="14"/>
        </w:numPr>
        <w:rPr>
          <w:rFonts w:ascii="Calibri" w:hAnsi="Calibri"/>
          <w:sz w:val="22"/>
          <w:szCs w:val="22"/>
        </w:rPr>
      </w:pPr>
      <w:r w:rsidRPr="00611314">
        <w:rPr>
          <w:rFonts w:ascii="Calibri" w:hAnsi="Calibri"/>
          <w:sz w:val="22"/>
          <w:szCs w:val="22"/>
        </w:rPr>
        <w:t xml:space="preserve">Celestynów </w:t>
      </w:r>
    </w:p>
    <w:p w:rsidR="00611314" w:rsidRPr="00611314" w:rsidRDefault="00611314" w:rsidP="00611314">
      <w:pPr>
        <w:numPr>
          <w:ilvl w:val="0"/>
          <w:numId w:val="15"/>
        </w:numPr>
        <w:rPr>
          <w:rFonts w:ascii="Calibri" w:hAnsi="Calibri"/>
          <w:sz w:val="22"/>
          <w:szCs w:val="22"/>
        </w:rPr>
      </w:pPr>
      <w:r w:rsidRPr="00611314">
        <w:rPr>
          <w:rFonts w:ascii="Calibri" w:hAnsi="Calibri"/>
          <w:sz w:val="22"/>
          <w:szCs w:val="22"/>
        </w:rPr>
        <w:t xml:space="preserve">Unewel </w:t>
      </w:r>
    </w:p>
    <w:p w:rsidR="00611314" w:rsidRPr="00611314" w:rsidRDefault="00611314" w:rsidP="00611314">
      <w:pPr>
        <w:numPr>
          <w:ilvl w:val="0"/>
          <w:numId w:val="15"/>
        </w:numPr>
        <w:rPr>
          <w:rFonts w:ascii="Calibri" w:hAnsi="Calibri"/>
          <w:sz w:val="22"/>
          <w:szCs w:val="22"/>
        </w:rPr>
      </w:pPr>
      <w:r w:rsidRPr="00611314">
        <w:rPr>
          <w:rFonts w:ascii="Calibri" w:hAnsi="Calibri"/>
          <w:sz w:val="22"/>
          <w:szCs w:val="22"/>
        </w:rPr>
        <w:t xml:space="preserve">Olszewice </w:t>
      </w:r>
    </w:p>
    <w:p w:rsidR="00611314" w:rsidRPr="00611314" w:rsidRDefault="00611314" w:rsidP="00611314">
      <w:pPr>
        <w:numPr>
          <w:ilvl w:val="0"/>
          <w:numId w:val="15"/>
        </w:numPr>
        <w:rPr>
          <w:rFonts w:ascii="Calibri" w:hAnsi="Calibri"/>
          <w:sz w:val="22"/>
          <w:szCs w:val="22"/>
        </w:rPr>
      </w:pPr>
      <w:r w:rsidRPr="00611314">
        <w:rPr>
          <w:rFonts w:ascii="Calibri" w:hAnsi="Calibri"/>
          <w:sz w:val="22"/>
          <w:szCs w:val="22"/>
        </w:rPr>
        <w:t xml:space="preserve">Grudzeń-Las </w:t>
      </w:r>
    </w:p>
    <w:p w:rsidR="00611314" w:rsidRPr="00611314" w:rsidRDefault="00611314" w:rsidP="00611314">
      <w:pPr>
        <w:numPr>
          <w:ilvl w:val="0"/>
          <w:numId w:val="15"/>
        </w:numPr>
        <w:rPr>
          <w:rFonts w:ascii="Calibri" w:hAnsi="Calibri"/>
          <w:sz w:val="22"/>
          <w:szCs w:val="22"/>
        </w:rPr>
      </w:pPr>
      <w:r w:rsidRPr="00611314">
        <w:rPr>
          <w:rFonts w:ascii="Calibri" w:hAnsi="Calibri"/>
          <w:sz w:val="22"/>
          <w:szCs w:val="22"/>
        </w:rPr>
        <w:t xml:space="preserve">Tomaszówek </w:t>
      </w:r>
    </w:p>
    <w:p w:rsidR="00611314" w:rsidRPr="00611314" w:rsidRDefault="00611314" w:rsidP="00611314">
      <w:pPr>
        <w:numPr>
          <w:ilvl w:val="0"/>
          <w:numId w:val="15"/>
        </w:numPr>
        <w:rPr>
          <w:rFonts w:ascii="Calibri" w:hAnsi="Calibri"/>
          <w:sz w:val="22"/>
          <w:szCs w:val="22"/>
        </w:rPr>
      </w:pPr>
      <w:r w:rsidRPr="00611314">
        <w:rPr>
          <w:rFonts w:ascii="Calibri" w:hAnsi="Calibri"/>
          <w:sz w:val="22"/>
          <w:szCs w:val="22"/>
        </w:rPr>
        <w:t xml:space="preserve">Bratków </w:t>
      </w:r>
    </w:p>
    <w:p w:rsidR="00611314" w:rsidRPr="00611314" w:rsidRDefault="00611314" w:rsidP="00611314">
      <w:pPr>
        <w:rPr>
          <w:rFonts w:ascii="Calibri" w:hAnsi="Calibri"/>
          <w:sz w:val="22"/>
          <w:szCs w:val="22"/>
        </w:rPr>
      </w:pPr>
    </w:p>
    <w:p w:rsidR="00611314" w:rsidRPr="00611314" w:rsidRDefault="00611314" w:rsidP="00611314">
      <w:pPr>
        <w:rPr>
          <w:rFonts w:ascii="Calibri" w:hAnsi="Calibri"/>
          <w:sz w:val="22"/>
          <w:szCs w:val="22"/>
        </w:rPr>
      </w:pPr>
      <w:r w:rsidRPr="00611314">
        <w:rPr>
          <w:rFonts w:ascii="Calibri" w:hAnsi="Calibri"/>
          <w:sz w:val="22"/>
          <w:szCs w:val="22"/>
        </w:rPr>
        <w:t>2015.11.12 - 2015.11.13  07:00-17:00</w:t>
      </w:r>
    </w:p>
    <w:p w:rsidR="00611314" w:rsidRPr="00611314" w:rsidRDefault="00611314" w:rsidP="00611314">
      <w:pPr>
        <w:numPr>
          <w:ilvl w:val="0"/>
          <w:numId w:val="13"/>
        </w:numPr>
        <w:rPr>
          <w:rFonts w:ascii="Calibri" w:hAnsi="Calibri"/>
          <w:sz w:val="22"/>
          <w:szCs w:val="22"/>
        </w:rPr>
      </w:pPr>
      <w:r w:rsidRPr="00611314">
        <w:rPr>
          <w:rFonts w:ascii="Calibri" w:hAnsi="Calibri"/>
          <w:sz w:val="22"/>
          <w:szCs w:val="22"/>
        </w:rPr>
        <w:t xml:space="preserve">Jeziorzec </w:t>
      </w:r>
    </w:p>
    <w:p w:rsidR="00611314" w:rsidRPr="00611314" w:rsidRDefault="00611314" w:rsidP="00611314">
      <w:pPr>
        <w:numPr>
          <w:ilvl w:val="0"/>
          <w:numId w:val="13"/>
        </w:numPr>
        <w:rPr>
          <w:rFonts w:ascii="Calibri" w:hAnsi="Calibri"/>
          <w:sz w:val="22"/>
          <w:szCs w:val="22"/>
        </w:rPr>
      </w:pPr>
      <w:r w:rsidRPr="00611314">
        <w:rPr>
          <w:rFonts w:ascii="Calibri" w:hAnsi="Calibri"/>
          <w:sz w:val="22"/>
          <w:szCs w:val="22"/>
        </w:rPr>
        <w:t xml:space="preserve">Lubocz 66, 68, 78 </w:t>
      </w:r>
    </w:p>
    <w:p w:rsidR="00611314" w:rsidRPr="00611314" w:rsidRDefault="00611314" w:rsidP="00611314">
      <w:pPr>
        <w:numPr>
          <w:ilvl w:val="0"/>
          <w:numId w:val="13"/>
        </w:numPr>
        <w:rPr>
          <w:rFonts w:ascii="Calibri" w:hAnsi="Calibri"/>
          <w:sz w:val="22"/>
          <w:szCs w:val="22"/>
        </w:rPr>
      </w:pPr>
      <w:r w:rsidRPr="00611314">
        <w:rPr>
          <w:rFonts w:ascii="Calibri" w:hAnsi="Calibri"/>
          <w:sz w:val="22"/>
          <w:szCs w:val="22"/>
        </w:rPr>
        <w:t xml:space="preserve">Roszkowa Wola 62-93 </w:t>
      </w:r>
    </w:p>
    <w:p w:rsidR="00611314" w:rsidRPr="00611314" w:rsidRDefault="00611314" w:rsidP="00611314">
      <w:pPr>
        <w:numPr>
          <w:ilvl w:val="0"/>
          <w:numId w:val="13"/>
        </w:numPr>
        <w:rPr>
          <w:rFonts w:ascii="Calibri" w:hAnsi="Calibri"/>
          <w:sz w:val="22"/>
          <w:szCs w:val="22"/>
        </w:rPr>
      </w:pPr>
      <w:r w:rsidRPr="00611314">
        <w:rPr>
          <w:rFonts w:ascii="Calibri" w:hAnsi="Calibri"/>
          <w:sz w:val="22"/>
          <w:szCs w:val="22"/>
        </w:rPr>
        <w:t xml:space="preserve">Gustawów 2, 152 </w:t>
      </w:r>
    </w:p>
    <w:p w:rsidR="00611314" w:rsidRPr="00611314" w:rsidRDefault="00611314" w:rsidP="00611314">
      <w:pPr>
        <w:rPr>
          <w:rFonts w:ascii="Calibri" w:hAnsi="Calibri"/>
          <w:sz w:val="22"/>
          <w:szCs w:val="22"/>
        </w:rPr>
      </w:pPr>
    </w:p>
    <w:p w:rsidR="00611314" w:rsidRPr="00611314" w:rsidRDefault="00611314" w:rsidP="00611314">
      <w:pPr>
        <w:rPr>
          <w:rFonts w:ascii="Calibri" w:hAnsi="Calibri"/>
          <w:sz w:val="22"/>
          <w:szCs w:val="22"/>
        </w:rPr>
      </w:pPr>
      <w:r w:rsidRPr="00611314">
        <w:rPr>
          <w:rFonts w:ascii="Calibri" w:hAnsi="Calibri"/>
          <w:sz w:val="22"/>
          <w:szCs w:val="22"/>
        </w:rPr>
        <w:t>2015.11.12 08:00- 17:00</w:t>
      </w:r>
    </w:p>
    <w:p w:rsidR="00611314" w:rsidRPr="00611314" w:rsidRDefault="00611314" w:rsidP="00611314">
      <w:pPr>
        <w:numPr>
          <w:ilvl w:val="0"/>
          <w:numId w:val="16"/>
        </w:numPr>
        <w:rPr>
          <w:rFonts w:ascii="Calibri" w:hAnsi="Calibri"/>
          <w:sz w:val="22"/>
          <w:szCs w:val="22"/>
        </w:rPr>
      </w:pPr>
      <w:r w:rsidRPr="00611314">
        <w:rPr>
          <w:rFonts w:ascii="Calibri" w:hAnsi="Calibri"/>
          <w:sz w:val="22"/>
          <w:szCs w:val="22"/>
        </w:rPr>
        <w:t xml:space="preserve">Tomaszówek 1-43, 114, 144, 145, 150, 152 </w:t>
      </w:r>
    </w:p>
    <w:p w:rsidR="00611314" w:rsidRPr="00611314" w:rsidRDefault="00611314" w:rsidP="00611314">
      <w:pPr>
        <w:numPr>
          <w:ilvl w:val="0"/>
          <w:numId w:val="16"/>
        </w:numPr>
        <w:rPr>
          <w:rFonts w:ascii="Calibri" w:hAnsi="Calibri"/>
          <w:sz w:val="22"/>
          <w:szCs w:val="22"/>
        </w:rPr>
      </w:pPr>
      <w:r w:rsidRPr="00611314">
        <w:rPr>
          <w:rFonts w:ascii="Calibri" w:hAnsi="Calibri"/>
          <w:sz w:val="22"/>
          <w:szCs w:val="22"/>
        </w:rPr>
        <w:t xml:space="preserve">Wincentynów </w:t>
      </w:r>
    </w:p>
    <w:p w:rsidR="00611314" w:rsidRPr="00611314" w:rsidRDefault="00611314" w:rsidP="00611314">
      <w:pPr>
        <w:numPr>
          <w:ilvl w:val="0"/>
          <w:numId w:val="16"/>
        </w:numPr>
        <w:rPr>
          <w:rFonts w:ascii="Calibri" w:hAnsi="Calibri"/>
          <w:sz w:val="22"/>
          <w:szCs w:val="22"/>
        </w:rPr>
      </w:pPr>
      <w:r w:rsidRPr="00611314">
        <w:rPr>
          <w:rFonts w:ascii="Calibri" w:hAnsi="Calibri"/>
          <w:sz w:val="22"/>
          <w:szCs w:val="22"/>
        </w:rPr>
        <w:t xml:space="preserve">Kamień </w:t>
      </w:r>
    </w:p>
    <w:p w:rsidR="00611314" w:rsidRPr="00611314" w:rsidRDefault="00611314" w:rsidP="00611314">
      <w:pPr>
        <w:numPr>
          <w:ilvl w:val="0"/>
          <w:numId w:val="16"/>
        </w:numPr>
        <w:rPr>
          <w:rFonts w:ascii="Calibri" w:hAnsi="Calibri"/>
          <w:sz w:val="22"/>
          <w:szCs w:val="22"/>
        </w:rPr>
      </w:pPr>
      <w:r w:rsidRPr="00611314">
        <w:rPr>
          <w:rFonts w:ascii="Calibri" w:hAnsi="Calibri"/>
          <w:sz w:val="22"/>
          <w:szCs w:val="22"/>
        </w:rPr>
        <w:t xml:space="preserve">Bratków 1-8 </w:t>
      </w:r>
    </w:p>
    <w:p w:rsidR="00611314" w:rsidRPr="00611314" w:rsidRDefault="00611314" w:rsidP="00611314">
      <w:pPr>
        <w:numPr>
          <w:ilvl w:val="0"/>
          <w:numId w:val="16"/>
        </w:numPr>
        <w:rPr>
          <w:rFonts w:ascii="Calibri" w:hAnsi="Calibri"/>
          <w:sz w:val="22"/>
          <w:szCs w:val="22"/>
        </w:rPr>
      </w:pPr>
      <w:r w:rsidRPr="00611314">
        <w:rPr>
          <w:rFonts w:ascii="Calibri" w:hAnsi="Calibri"/>
          <w:sz w:val="22"/>
          <w:szCs w:val="22"/>
        </w:rPr>
        <w:t xml:space="preserve">Dąbrówka </w:t>
      </w:r>
    </w:p>
    <w:p w:rsidR="00611314" w:rsidRPr="00611314" w:rsidRDefault="00611314" w:rsidP="00611314">
      <w:pPr>
        <w:numPr>
          <w:ilvl w:val="0"/>
          <w:numId w:val="16"/>
        </w:numPr>
        <w:rPr>
          <w:rFonts w:ascii="Calibri" w:hAnsi="Calibri"/>
          <w:sz w:val="22"/>
          <w:szCs w:val="22"/>
        </w:rPr>
      </w:pPr>
      <w:r w:rsidRPr="00611314">
        <w:rPr>
          <w:rFonts w:ascii="Calibri" w:hAnsi="Calibri"/>
          <w:sz w:val="22"/>
          <w:szCs w:val="22"/>
        </w:rPr>
        <w:t xml:space="preserve">Trojanów </w:t>
      </w:r>
    </w:p>
    <w:p w:rsidR="00611314" w:rsidRPr="00611314" w:rsidRDefault="00611314" w:rsidP="00611314">
      <w:pPr>
        <w:numPr>
          <w:ilvl w:val="0"/>
          <w:numId w:val="16"/>
        </w:numPr>
        <w:rPr>
          <w:rFonts w:ascii="Calibri" w:hAnsi="Calibri"/>
          <w:sz w:val="22"/>
          <w:szCs w:val="22"/>
        </w:rPr>
      </w:pPr>
      <w:r w:rsidRPr="00611314">
        <w:rPr>
          <w:rFonts w:ascii="Calibri" w:hAnsi="Calibri"/>
          <w:sz w:val="22"/>
          <w:szCs w:val="22"/>
        </w:rPr>
        <w:t xml:space="preserve">Szadkowice 1-5, 127 </w:t>
      </w:r>
    </w:p>
    <w:p w:rsidR="00611314" w:rsidRPr="00611314" w:rsidRDefault="00611314" w:rsidP="00611314">
      <w:pPr>
        <w:rPr>
          <w:rFonts w:ascii="Calibri" w:hAnsi="Calibri"/>
          <w:sz w:val="22"/>
          <w:szCs w:val="22"/>
        </w:rPr>
      </w:pPr>
    </w:p>
    <w:p w:rsidR="00611314" w:rsidRPr="00611314" w:rsidRDefault="00611314" w:rsidP="00611314">
      <w:pPr>
        <w:rPr>
          <w:rFonts w:ascii="Calibri" w:hAnsi="Calibri"/>
          <w:sz w:val="22"/>
          <w:szCs w:val="22"/>
        </w:rPr>
      </w:pPr>
      <w:r w:rsidRPr="00611314">
        <w:rPr>
          <w:rFonts w:ascii="Calibri" w:hAnsi="Calibri"/>
          <w:sz w:val="22"/>
          <w:szCs w:val="22"/>
        </w:rPr>
        <w:t>2015.11.12 08:00- 17:00</w:t>
      </w:r>
    </w:p>
    <w:p w:rsidR="00611314" w:rsidRPr="00611314" w:rsidRDefault="00611314" w:rsidP="00611314">
      <w:pPr>
        <w:numPr>
          <w:ilvl w:val="0"/>
          <w:numId w:val="17"/>
        </w:numPr>
        <w:rPr>
          <w:rFonts w:ascii="Calibri" w:hAnsi="Calibri"/>
          <w:sz w:val="22"/>
          <w:szCs w:val="22"/>
        </w:rPr>
      </w:pPr>
      <w:r w:rsidRPr="00611314">
        <w:rPr>
          <w:rFonts w:ascii="Calibri" w:hAnsi="Calibri"/>
          <w:sz w:val="22"/>
          <w:szCs w:val="22"/>
        </w:rPr>
        <w:t xml:space="preserve">Sielec </w:t>
      </w:r>
    </w:p>
    <w:p w:rsidR="00611314" w:rsidRPr="00611314" w:rsidRDefault="00611314" w:rsidP="00611314">
      <w:pPr>
        <w:ind w:left="720"/>
        <w:rPr>
          <w:rFonts w:ascii="Calibri" w:hAnsi="Calibri"/>
          <w:sz w:val="22"/>
          <w:szCs w:val="22"/>
        </w:rPr>
      </w:pPr>
    </w:p>
    <w:p w:rsidR="00611314" w:rsidRPr="00611314" w:rsidRDefault="00611314" w:rsidP="00611314">
      <w:pPr>
        <w:rPr>
          <w:rFonts w:ascii="Calibri" w:hAnsi="Calibri"/>
          <w:sz w:val="22"/>
          <w:szCs w:val="22"/>
        </w:rPr>
      </w:pPr>
      <w:r w:rsidRPr="00611314">
        <w:rPr>
          <w:rFonts w:ascii="Calibri" w:hAnsi="Calibri"/>
          <w:sz w:val="22"/>
          <w:szCs w:val="22"/>
        </w:rPr>
        <w:t>2015.11.12 08:00- 17:00</w:t>
      </w:r>
    </w:p>
    <w:p w:rsidR="00611314" w:rsidRPr="00611314" w:rsidRDefault="00611314" w:rsidP="00611314">
      <w:pPr>
        <w:numPr>
          <w:ilvl w:val="0"/>
          <w:numId w:val="17"/>
        </w:numPr>
        <w:rPr>
          <w:rFonts w:ascii="Calibri" w:hAnsi="Calibri"/>
          <w:sz w:val="22"/>
          <w:szCs w:val="22"/>
        </w:rPr>
      </w:pPr>
      <w:r w:rsidRPr="00611314">
        <w:rPr>
          <w:rFonts w:ascii="Calibri" w:hAnsi="Calibri"/>
          <w:sz w:val="22"/>
          <w:szCs w:val="22"/>
        </w:rPr>
        <w:t xml:space="preserve">Tomaszów Mazowiecki ul. Mazowiecka 2a, 2b, 2c, 686 ;ul. Strzelecka 14, 16 </w:t>
      </w:r>
    </w:p>
    <w:p w:rsidR="00611314" w:rsidRPr="00611314" w:rsidRDefault="00611314" w:rsidP="00611314">
      <w:pPr>
        <w:rPr>
          <w:rFonts w:ascii="Calibri" w:hAnsi="Calibri"/>
          <w:sz w:val="22"/>
          <w:szCs w:val="22"/>
        </w:rPr>
      </w:pPr>
    </w:p>
    <w:p w:rsidR="00611314" w:rsidRPr="00611314" w:rsidRDefault="00611314" w:rsidP="00611314">
      <w:pPr>
        <w:rPr>
          <w:rFonts w:ascii="Calibri" w:hAnsi="Calibri"/>
          <w:sz w:val="22"/>
          <w:szCs w:val="22"/>
        </w:rPr>
      </w:pPr>
      <w:r w:rsidRPr="00611314">
        <w:rPr>
          <w:rFonts w:ascii="Calibri" w:hAnsi="Calibri"/>
          <w:sz w:val="22"/>
          <w:szCs w:val="22"/>
        </w:rPr>
        <w:t>2015.11.13 07:00- 18:00</w:t>
      </w:r>
    </w:p>
    <w:p w:rsidR="00611314" w:rsidRPr="00611314" w:rsidRDefault="00611314" w:rsidP="00611314">
      <w:pPr>
        <w:numPr>
          <w:ilvl w:val="0"/>
          <w:numId w:val="17"/>
        </w:numPr>
        <w:rPr>
          <w:rFonts w:ascii="Calibri" w:hAnsi="Calibri"/>
          <w:sz w:val="22"/>
          <w:szCs w:val="22"/>
        </w:rPr>
      </w:pPr>
      <w:r w:rsidRPr="00611314">
        <w:rPr>
          <w:rFonts w:ascii="Calibri" w:hAnsi="Calibri"/>
          <w:sz w:val="22"/>
          <w:szCs w:val="22"/>
        </w:rPr>
        <w:t xml:space="preserve">Dzielna </w:t>
      </w:r>
    </w:p>
    <w:p w:rsidR="00611314" w:rsidRPr="00611314" w:rsidRDefault="00611314" w:rsidP="00611314">
      <w:pPr>
        <w:numPr>
          <w:ilvl w:val="0"/>
          <w:numId w:val="17"/>
        </w:numPr>
        <w:contextualSpacing/>
        <w:textAlignment w:val="center"/>
        <w:rPr>
          <w:sz w:val="24"/>
          <w:szCs w:val="24"/>
        </w:rPr>
      </w:pPr>
      <w:r w:rsidRPr="00611314">
        <w:rPr>
          <w:rFonts w:ascii="Calibri" w:hAnsi="Calibri"/>
          <w:sz w:val="22"/>
          <w:szCs w:val="22"/>
        </w:rPr>
        <w:t xml:space="preserve">Dzielna Dębinki </w:t>
      </w:r>
    </w:p>
    <w:p w:rsidR="00611314" w:rsidRPr="00611314" w:rsidRDefault="00611314" w:rsidP="00611314">
      <w:pPr>
        <w:numPr>
          <w:ilvl w:val="0"/>
          <w:numId w:val="17"/>
        </w:numPr>
        <w:rPr>
          <w:rFonts w:ascii="Calibri" w:hAnsi="Calibri"/>
          <w:sz w:val="22"/>
          <w:szCs w:val="22"/>
        </w:rPr>
      </w:pPr>
      <w:r w:rsidRPr="00611314">
        <w:rPr>
          <w:rFonts w:ascii="Calibri" w:hAnsi="Calibri"/>
          <w:sz w:val="22"/>
          <w:szCs w:val="22"/>
        </w:rPr>
        <w:t xml:space="preserve">Karwice </w:t>
      </w:r>
    </w:p>
    <w:p w:rsidR="00611314" w:rsidRPr="00611314" w:rsidRDefault="00611314" w:rsidP="00611314">
      <w:pPr>
        <w:numPr>
          <w:ilvl w:val="0"/>
          <w:numId w:val="17"/>
        </w:numPr>
        <w:rPr>
          <w:rFonts w:ascii="Calibri" w:hAnsi="Calibri"/>
          <w:sz w:val="22"/>
          <w:szCs w:val="22"/>
        </w:rPr>
      </w:pPr>
      <w:r w:rsidRPr="00611314">
        <w:rPr>
          <w:rFonts w:ascii="Calibri" w:hAnsi="Calibri"/>
          <w:sz w:val="22"/>
          <w:szCs w:val="22"/>
        </w:rPr>
        <w:t xml:space="preserve">Janów Karwicki </w:t>
      </w:r>
    </w:p>
    <w:p w:rsidR="00611314" w:rsidRPr="00611314" w:rsidRDefault="00611314" w:rsidP="00611314">
      <w:pPr>
        <w:numPr>
          <w:ilvl w:val="0"/>
          <w:numId w:val="17"/>
        </w:numPr>
        <w:rPr>
          <w:rFonts w:ascii="Calibri" w:hAnsi="Calibri"/>
          <w:sz w:val="22"/>
          <w:szCs w:val="22"/>
        </w:rPr>
      </w:pPr>
      <w:r w:rsidRPr="00611314">
        <w:rPr>
          <w:rFonts w:ascii="Calibri" w:hAnsi="Calibri"/>
          <w:sz w:val="22"/>
          <w:szCs w:val="22"/>
        </w:rPr>
        <w:lastRenderedPageBreak/>
        <w:t xml:space="preserve">Bielowice </w:t>
      </w:r>
    </w:p>
    <w:p w:rsidR="00611314" w:rsidRPr="00611314" w:rsidRDefault="00611314" w:rsidP="00611314">
      <w:pPr>
        <w:numPr>
          <w:ilvl w:val="0"/>
          <w:numId w:val="17"/>
        </w:numPr>
        <w:rPr>
          <w:rFonts w:ascii="Calibri" w:hAnsi="Calibri"/>
          <w:sz w:val="22"/>
          <w:szCs w:val="22"/>
        </w:rPr>
      </w:pPr>
      <w:r w:rsidRPr="00611314">
        <w:rPr>
          <w:rFonts w:ascii="Calibri" w:hAnsi="Calibri"/>
          <w:sz w:val="22"/>
          <w:szCs w:val="22"/>
        </w:rPr>
        <w:t xml:space="preserve">Zameczek </w:t>
      </w:r>
    </w:p>
    <w:p w:rsidR="00611314" w:rsidRPr="00611314" w:rsidRDefault="00611314" w:rsidP="00611314">
      <w:pPr>
        <w:numPr>
          <w:ilvl w:val="0"/>
          <w:numId w:val="17"/>
        </w:numPr>
        <w:rPr>
          <w:rFonts w:ascii="Calibri" w:hAnsi="Calibri"/>
          <w:sz w:val="22"/>
          <w:szCs w:val="22"/>
        </w:rPr>
      </w:pPr>
      <w:r w:rsidRPr="00611314">
        <w:rPr>
          <w:rFonts w:ascii="Calibri" w:hAnsi="Calibri"/>
          <w:sz w:val="22"/>
          <w:szCs w:val="22"/>
        </w:rPr>
        <w:t xml:space="preserve">Wygnanów </w:t>
      </w:r>
    </w:p>
    <w:p w:rsidR="00611314" w:rsidRPr="00611314" w:rsidRDefault="00611314" w:rsidP="00611314">
      <w:pPr>
        <w:numPr>
          <w:ilvl w:val="0"/>
          <w:numId w:val="17"/>
        </w:numPr>
        <w:contextualSpacing/>
        <w:textAlignment w:val="center"/>
        <w:rPr>
          <w:sz w:val="24"/>
          <w:szCs w:val="24"/>
        </w:rPr>
      </w:pPr>
      <w:r w:rsidRPr="00611314">
        <w:rPr>
          <w:rFonts w:ascii="Calibri" w:hAnsi="Calibri"/>
          <w:sz w:val="22"/>
          <w:szCs w:val="22"/>
        </w:rPr>
        <w:t xml:space="preserve">WygnanówKolonia </w:t>
      </w:r>
    </w:p>
    <w:p w:rsidR="00611314" w:rsidRPr="00611314" w:rsidRDefault="00611314" w:rsidP="00611314">
      <w:pPr>
        <w:numPr>
          <w:ilvl w:val="0"/>
          <w:numId w:val="17"/>
        </w:numPr>
        <w:rPr>
          <w:rFonts w:ascii="Calibri" w:hAnsi="Calibri"/>
          <w:sz w:val="22"/>
          <w:szCs w:val="22"/>
        </w:rPr>
      </w:pPr>
      <w:r w:rsidRPr="00611314">
        <w:rPr>
          <w:rFonts w:ascii="Calibri" w:hAnsi="Calibri"/>
          <w:sz w:val="22"/>
          <w:szCs w:val="22"/>
        </w:rPr>
        <w:t xml:space="preserve">Sołek </w:t>
      </w:r>
    </w:p>
    <w:p w:rsidR="00611314" w:rsidRPr="00611314" w:rsidRDefault="00611314" w:rsidP="00611314">
      <w:pPr>
        <w:numPr>
          <w:ilvl w:val="0"/>
          <w:numId w:val="17"/>
        </w:numPr>
        <w:rPr>
          <w:rFonts w:ascii="Calibri" w:hAnsi="Calibri"/>
          <w:sz w:val="22"/>
          <w:szCs w:val="22"/>
        </w:rPr>
      </w:pPr>
      <w:r w:rsidRPr="00611314">
        <w:rPr>
          <w:rFonts w:ascii="Calibri" w:hAnsi="Calibri"/>
          <w:sz w:val="22"/>
          <w:szCs w:val="22"/>
        </w:rPr>
        <w:t xml:space="preserve">Mroczków Gościnny </w:t>
      </w:r>
    </w:p>
    <w:p w:rsidR="00611314" w:rsidRPr="00611314" w:rsidRDefault="00611314" w:rsidP="00611314">
      <w:pPr>
        <w:numPr>
          <w:ilvl w:val="0"/>
          <w:numId w:val="17"/>
        </w:numPr>
        <w:rPr>
          <w:rFonts w:ascii="Calibri" w:hAnsi="Calibri"/>
          <w:sz w:val="22"/>
          <w:szCs w:val="22"/>
        </w:rPr>
      </w:pPr>
      <w:r w:rsidRPr="00611314">
        <w:rPr>
          <w:rFonts w:ascii="Calibri" w:hAnsi="Calibri"/>
          <w:sz w:val="22"/>
          <w:szCs w:val="22"/>
        </w:rPr>
        <w:t xml:space="preserve">Wólka Karwicka </w:t>
      </w:r>
    </w:p>
    <w:p w:rsidR="00611314" w:rsidRPr="00611314" w:rsidRDefault="00611314" w:rsidP="00611314">
      <w:pPr>
        <w:numPr>
          <w:ilvl w:val="0"/>
          <w:numId w:val="17"/>
        </w:numPr>
        <w:rPr>
          <w:rFonts w:ascii="Calibri" w:hAnsi="Calibri"/>
          <w:sz w:val="22"/>
          <w:szCs w:val="22"/>
        </w:rPr>
      </w:pPr>
      <w:r w:rsidRPr="00611314">
        <w:rPr>
          <w:rFonts w:ascii="Calibri" w:hAnsi="Calibri"/>
          <w:sz w:val="22"/>
          <w:szCs w:val="22"/>
        </w:rPr>
        <w:t xml:space="preserve">Wólka Karwicka-Kolonia </w:t>
      </w:r>
    </w:p>
    <w:p w:rsidR="00611314" w:rsidRPr="00611314" w:rsidRDefault="00611314" w:rsidP="00611314">
      <w:pPr>
        <w:numPr>
          <w:ilvl w:val="0"/>
          <w:numId w:val="17"/>
        </w:numPr>
        <w:rPr>
          <w:rFonts w:ascii="Calibri" w:hAnsi="Calibri"/>
          <w:sz w:val="22"/>
          <w:szCs w:val="22"/>
        </w:rPr>
      </w:pPr>
      <w:r w:rsidRPr="00611314">
        <w:rPr>
          <w:rFonts w:ascii="Calibri" w:hAnsi="Calibri"/>
          <w:sz w:val="22"/>
          <w:szCs w:val="22"/>
        </w:rPr>
        <w:t xml:space="preserve">Krzczonów </w:t>
      </w:r>
    </w:p>
    <w:p w:rsidR="00611314" w:rsidRPr="00611314" w:rsidRDefault="00611314" w:rsidP="00611314">
      <w:pPr>
        <w:numPr>
          <w:ilvl w:val="0"/>
          <w:numId w:val="17"/>
        </w:numPr>
        <w:rPr>
          <w:rFonts w:ascii="Calibri" w:hAnsi="Calibri"/>
          <w:sz w:val="22"/>
          <w:szCs w:val="22"/>
        </w:rPr>
      </w:pPr>
      <w:r w:rsidRPr="00611314">
        <w:rPr>
          <w:rFonts w:ascii="Calibri" w:hAnsi="Calibri"/>
          <w:sz w:val="22"/>
          <w:szCs w:val="22"/>
        </w:rPr>
        <w:t xml:space="preserve">Kraszków </w:t>
      </w:r>
    </w:p>
    <w:p w:rsidR="00611314" w:rsidRPr="00611314" w:rsidRDefault="00611314" w:rsidP="00611314">
      <w:pPr>
        <w:rPr>
          <w:rFonts w:ascii="Calibri" w:hAnsi="Calibri"/>
          <w:sz w:val="22"/>
          <w:szCs w:val="22"/>
        </w:rPr>
      </w:pPr>
    </w:p>
    <w:p w:rsidR="00611314" w:rsidRPr="00611314" w:rsidRDefault="00611314" w:rsidP="00611314">
      <w:pPr>
        <w:rPr>
          <w:rFonts w:ascii="Calibri" w:hAnsi="Calibri"/>
          <w:sz w:val="22"/>
          <w:szCs w:val="22"/>
        </w:rPr>
      </w:pPr>
      <w:r w:rsidRPr="00611314">
        <w:rPr>
          <w:rFonts w:ascii="Calibri" w:hAnsi="Calibri"/>
          <w:sz w:val="22"/>
          <w:szCs w:val="22"/>
        </w:rPr>
        <w:t>2015.11.13 08:00- 17:00</w:t>
      </w:r>
    </w:p>
    <w:p w:rsidR="00611314" w:rsidRDefault="00611314" w:rsidP="00611314">
      <w:pPr>
        <w:numPr>
          <w:ilvl w:val="0"/>
          <w:numId w:val="18"/>
        </w:numPr>
        <w:rPr>
          <w:rFonts w:ascii="Calibri" w:hAnsi="Calibri"/>
          <w:sz w:val="22"/>
          <w:szCs w:val="22"/>
        </w:rPr>
      </w:pPr>
      <w:r w:rsidRPr="00611314">
        <w:rPr>
          <w:rFonts w:ascii="Calibri" w:hAnsi="Calibri"/>
          <w:sz w:val="22"/>
          <w:szCs w:val="22"/>
        </w:rPr>
        <w:t xml:space="preserve">Tomaszów Mazowiecki ul. Głowackiego Bartosza 61, 62 ;ul. Lange Oskara 4 ;ul. Strzelecka 6, 8, 10 ;ul. Antoniego św. 68-106 </w:t>
      </w:r>
    </w:p>
    <w:p w:rsidR="00DC7802" w:rsidRPr="00611314" w:rsidRDefault="00DC7802" w:rsidP="00DC7802">
      <w:pPr>
        <w:ind w:left="720"/>
        <w:rPr>
          <w:rFonts w:ascii="Calibri" w:hAnsi="Calibri"/>
          <w:sz w:val="22"/>
          <w:szCs w:val="22"/>
        </w:rPr>
      </w:pPr>
    </w:p>
    <w:p w:rsidR="00611314" w:rsidRPr="00611314" w:rsidRDefault="00611314" w:rsidP="00611314">
      <w:pPr>
        <w:rPr>
          <w:rFonts w:ascii="Calibri" w:hAnsi="Calibri"/>
          <w:sz w:val="22"/>
          <w:szCs w:val="22"/>
        </w:rPr>
      </w:pPr>
      <w:r w:rsidRPr="00611314">
        <w:rPr>
          <w:rFonts w:ascii="Calibri" w:hAnsi="Calibri"/>
          <w:sz w:val="22"/>
          <w:szCs w:val="22"/>
        </w:rPr>
        <w:t>2015.11.13 08:00- 17:00</w:t>
      </w:r>
    </w:p>
    <w:p w:rsidR="00611314" w:rsidRPr="00611314" w:rsidRDefault="00611314" w:rsidP="00611314">
      <w:pPr>
        <w:numPr>
          <w:ilvl w:val="0"/>
          <w:numId w:val="18"/>
        </w:numPr>
        <w:rPr>
          <w:rFonts w:ascii="Calibri" w:hAnsi="Calibri"/>
          <w:sz w:val="22"/>
          <w:szCs w:val="22"/>
        </w:rPr>
      </w:pPr>
      <w:r w:rsidRPr="00611314">
        <w:rPr>
          <w:rFonts w:ascii="Calibri" w:hAnsi="Calibri"/>
          <w:sz w:val="22"/>
          <w:szCs w:val="22"/>
        </w:rPr>
        <w:t xml:space="preserve">Łazisko 1, 2, 6, 8, 14, 18, 20, 22, 28, 32, 38, 41, 43, 613 </w:t>
      </w:r>
    </w:p>
    <w:p w:rsidR="00611314" w:rsidRPr="00611314" w:rsidRDefault="00611314" w:rsidP="00611314">
      <w:pPr>
        <w:numPr>
          <w:ilvl w:val="0"/>
          <w:numId w:val="18"/>
        </w:numPr>
        <w:rPr>
          <w:rFonts w:ascii="Calibri" w:hAnsi="Calibri"/>
          <w:sz w:val="22"/>
          <w:szCs w:val="22"/>
        </w:rPr>
      </w:pPr>
      <w:r w:rsidRPr="00611314">
        <w:rPr>
          <w:rFonts w:ascii="Calibri" w:hAnsi="Calibri"/>
          <w:sz w:val="22"/>
          <w:szCs w:val="22"/>
        </w:rPr>
        <w:t xml:space="preserve">Tobiasze 5, 7-47, 227 </w:t>
      </w:r>
    </w:p>
    <w:p w:rsidR="00611314" w:rsidRPr="00611314" w:rsidRDefault="00611314" w:rsidP="00611314">
      <w:pPr>
        <w:numPr>
          <w:ilvl w:val="0"/>
          <w:numId w:val="18"/>
        </w:numPr>
        <w:rPr>
          <w:rFonts w:ascii="Calibri" w:hAnsi="Calibri"/>
          <w:sz w:val="22"/>
          <w:szCs w:val="22"/>
        </w:rPr>
      </w:pPr>
      <w:r w:rsidRPr="00611314">
        <w:rPr>
          <w:rFonts w:ascii="Calibri" w:hAnsi="Calibri"/>
          <w:sz w:val="22"/>
          <w:szCs w:val="22"/>
        </w:rPr>
        <w:t xml:space="preserve">Ojrzanów 227 </w:t>
      </w:r>
    </w:p>
    <w:p w:rsidR="00611314" w:rsidRPr="00611314" w:rsidRDefault="00611314" w:rsidP="00611314">
      <w:pPr>
        <w:rPr>
          <w:rFonts w:ascii="Calibri" w:hAnsi="Calibri"/>
          <w:sz w:val="22"/>
          <w:szCs w:val="22"/>
        </w:rPr>
      </w:pPr>
    </w:p>
    <w:p w:rsidR="00611314" w:rsidRPr="00611314" w:rsidRDefault="00611314" w:rsidP="00611314">
      <w:pPr>
        <w:rPr>
          <w:rFonts w:ascii="Calibri" w:hAnsi="Calibri"/>
          <w:sz w:val="22"/>
          <w:szCs w:val="22"/>
        </w:rPr>
      </w:pPr>
      <w:r w:rsidRPr="00611314">
        <w:rPr>
          <w:rFonts w:ascii="Calibri" w:hAnsi="Calibri"/>
          <w:sz w:val="22"/>
          <w:szCs w:val="22"/>
        </w:rPr>
        <w:t>2015.11.14 08:00- 16:00</w:t>
      </w:r>
    </w:p>
    <w:p w:rsidR="00611314" w:rsidRPr="00611314" w:rsidRDefault="00611314" w:rsidP="00611314">
      <w:pPr>
        <w:numPr>
          <w:ilvl w:val="0"/>
          <w:numId w:val="19"/>
        </w:numPr>
        <w:rPr>
          <w:rFonts w:ascii="Calibri" w:hAnsi="Calibri"/>
          <w:sz w:val="22"/>
          <w:szCs w:val="22"/>
        </w:rPr>
      </w:pPr>
      <w:r w:rsidRPr="00611314">
        <w:rPr>
          <w:rFonts w:ascii="Calibri" w:hAnsi="Calibri"/>
          <w:sz w:val="22"/>
          <w:szCs w:val="22"/>
        </w:rPr>
        <w:t xml:space="preserve">Tomaszów Mazowiecki ul. Cekanowska 5, 6 - 38 ;ul. Krucza 27 ;ul. Niemcewicza Juliana Ursyna 32 ;ul. Popiełuszki ks. Jerzego 11 ;ul. Ugaj 3, 14, 20 ;ul. Skłodowskiej-Curie Marii 4 </w:t>
      </w:r>
    </w:p>
    <w:p w:rsidR="00611314" w:rsidRPr="00611314" w:rsidRDefault="00611314" w:rsidP="00611314">
      <w:pPr>
        <w:ind w:left="720"/>
        <w:rPr>
          <w:rFonts w:ascii="Calibri" w:hAnsi="Calibri"/>
          <w:sz w:val="22"/>
          <w:szCs w:val="22"/>
        </w:rPr>
      </w:pPr>
    </w:p>
    <w:p w:rsidR="00611314" w:rsidRPr="00611314" w:rsidRDefault="00611314" w:rsidP="00611314">
      <w:pPr>
        <w:rPr>
          <w:rFonts w:ascii="Calibri" w:hAnsi="Calibri"/>
          <w:sz w:val="22"/>
          <w:szCs w:val="22"/>
        </w:rPr>
      </w:pPr>
      <w:r w:rsidRPr="00611314">
        <w:rPr>
          <w:rFonts w:ascii="Calibri" w:hAnsi="Calibri"/>
          <w:sz w:val="22"/>
          <w:szCs w:val="22"/>
        </w:rPr>
        <w:t>2015.11.16 -2015.11.17   07:00 - 17:00</w:t>
      </w:r>
    </w:p>
    <w:p w:rsidR="00611314" w:rsidRPr="00611314" w:rsidRDefault="00611314" w:rsidP="00611314">
      <w:pPr>
        <w:numPr>
          <w:ilvl w:val="0"/>
          <w:numId w:val="19"/>
        </w:numPr>
        <w:rPr>
          <w:rFonts w:ascii="Calibri" w:hAnsi="Calibri"/>
          <w:sz w:val="22"/>
          <w:szCs w:val="22"/>
        </w:rPr>
      </w:pPr>
      <w:r w:rsidRPr="00611314">
        <w:rPr>
          <w:rFonts w:ascii="Calibri" w:hAnsi="Calibri"/>
          <w:sz w:val="22"/>
          <w:szCs w:val="22"/>
        </w:rPr>
        <w:t xml:space="preserve">Grotowice </w:t>
      </w:r>
    </w:p>
    <w:p w:rsidR="00611314" w:rsidRPr="00611314" w:rsidRDefault="00611314" w:rsidP="00611314">
      <w:pPr>
        <w:numPr>
          <w:ilvl w:val="0"/>
          <w:numId w:val="19"/>
        </w:numPr>
        <w:rPr>
          <w:rFonts w:ascii="Calibri" w:hAnsi="Calibri"/>
          <w:sz w:val="22"/>
          <w:szCs w:val="22"/>
        </w:rPr>
      </w:pPr>
      <w:r w:rsidRPr="00611314">
        <w:rPr>
          <w:rFonts w:ascii="Calibri" w:hAnsi="Calibri"/>
          <w:sz w:val="22"/>
          <w:szCs w:val="22"/>
        </w:rPr>
        <w:t xml:space="preserve">Brzeziny </w:t>
      </w:r>
    </w:p>
    <w:p w:rsidR="00611314" w:rsidRPr="00611314" w:rsidRDefault="00611314" w:rsidP="00611314">
      <w:pPr>
        <w:numPr>
          <w:ilvl w:val="0"/>
          <w:numId w:val="19"/>
        </w:numPr>
        <w:rPr>
          <w:rFonts w:ascii="Calibri" w:hAnsi="Calibri"/>
          <w:sz w:val="22"/>
          <w:szCs w:val="22"/>
        </w:rPr>
      </w:pPr>
      <w:r w:rsidRPr="00611314">
        <w:rPr>
          <w:rFonts w:ascii="Calibri" w:hAnsi="Calibri"/>
          <w:sz w:val="22"/>
          <w:szCs w:val="22"/>
        </w:rPr>
        <w:t xml:space="preserve">Łęg 1, 158 </w:t>
      </w:r>
    </w:p>
    <w:p w:rsidR="00611314" w:rsidRPr="00611314" w:rsidRDefault="00611314" w:rsidP="00611314">
      <w:pPr>
        <w:numPr>
          <w:ilvl w:val="0"/>
          <w:numId w:val="19"/>
        </w:numPr>
        <w:rPr>
          <w:rFonts w:ascii="Calibri" w:hAnsi="Calibri"/>
          <w:sz w:val="22"/>
          <w:szCs w:val="22"/>
        </w:rPr>
      </w:pPr>
      <w:r w:rsidRPr="00611314">
        <w:rPr>
          <w:rFonts w:ascii="Calibri" w:hAnsi="Calibri"/>
          <w:sz w:val="22"/>
          <w:szCs w:val="22"/>
        </w:rPr>
        <w:t xml:space="preserve">Brzeg </w:t>
      </w:r>
    </w:p>
    <w:p w:rsidR="00611314" w:rsidRPr="00611314" w:rsidRDefault="00611314" w:rsidP="00611314">
      <w:pPr>
        <w:numPr>
          <w:ilvl w:val="0"/>
          <w:numId w:val="19"/>
        </w:numPr>
        <w:rPr>
          <w:rFonts w:ascii="Calibri" w:hAnsi="Calibri"/>
          <w:sz w:val="22"/>
          <w:szCs w:val="22"/>
        </w:rPr>
      </w:pPr>
      <w:r w:rsidRPr="00611314">
        <w:rPr>
          <w:rFonts w:ascii="Calibri" w:hAnsi="Calibri"/>
          <w:sz w:val="22"/>
          <w:szCs w:val="22"/>
        </w:rPr>
        <w:t>Lubocz</w:t>
      </w:r>
    </w:p>
    <w:p w:rsidR="00611314" w:rsidRPr="00611314" w:rsidRDefault="00611314" w:rsidP="00611314">
      <w:pPr>
        <w:rPr>
          <w:rFonts w:ascii="Calibri" w:hAnsi="Calibri"/>
          <w:sz w:val="22"/>
          <w:szCs w:val="22"/>
        </w:rPr>
      </w:pPr>
      <w:r w:rsidRPr="00611314">
        <w:rPr>
          <w:rFonts w:ascii="Calibri" w:hAnsi="Calibri"/>
          <w:sz w:val="22"/>
          <w:szCs w:val="22"/>
        </w:rPr>
        <w:t xml:space="preserve"> </w:t>
      </w:r>
    </w:p>
    <w:p w:rsidR="00611314" w:rsidRPr="00611314" w:rsidRDefault="00611314" w:rsidP="00611314">
      <w:pPr>
        <w:rPr>
          <w:rFonts w:ascii="Calibri" w:hAnsi="Calibri"/>
          <w:sz w:val="22"/>
          <w:szCs w:val="22"/>
        </w:rPr>
      </w:pPr>
      <w:r w:rsidRPr="00611314">
        <w:rPr>
          <w:rFonts w:ascii="Calibri" w:hAnsi="Calibri"/>
          <w:sz w:val="22"/>
          <w:szCs w:val="22"/>
        </w:rPr>
        <w:t>2015.11.16 08:00 -  16:00</w:t>
      </w:r>
    </w:p>
    <w:p w:rsidR="00611314" w:rsidRPr="00611314" w:rsidRDefault="00611314" w:rsidP="00611314">
      <w:pPr>
        <w:numPr>
          <w:ilvl w:val="0"/>
          <w:numId w:val="20"/>
        </w:numPr>
        <w:rPr>
          <w:rFonts w:ascii="Calibri" w:hAnsi="Calibri"/>
          <w:sz w:val="22"/>
          <w:szCs w:val="22"/>
        </w:rPr>
      </w:pPr>
      <w:r w:rsidRPr="00611314">
        <w:rPr>
          <w:rFonts w:ascii="Calibri" w:hAnsi="Calibri"/>
          <w:sz w:val="22"/>
          <w:szCs w:val="22"/>
        </w:rPr>
        <w:t xml:space="preserve">Opoczno ul. Armii Ludowej 1, 12 ;ul. Kopernika Mikołaja 6 ;ul. Partyzantów 12, 26, 30, 39, 43, 45, 46;ul. Piotrkowska 27 ;ul. Westerplatte 1 </w:t>
      </w:r>
    </w:p>
    <w:p w:rsidR="00611314" w:rsidRPr="00611314" w:rsidRDefault="00611314" w:rsidP="00611314">
      <w:pPr>
        <w:rPr>
          <w:rFonts w:ascii="Calibri" w:hAnsi="Calibri"/>
          <w:sz w:val="22"/>
          <w:szCs w:val="22"/>
        </w:rPr>
      </w:pPr>
    </w:p>
    <w:p w:rsidR="00611314" w:rsidRPr="00611314" w:rsidRDefault="00611314" w:rsidP="00611314">
      <w:pPr>
        <w:rPr>
          <w:rFonts w:ascii="Calibri" w:hAnsi="Calibri"/>
          <w:sz w:val="22"/>
          <w:szCs w:val="22"/>
        </w:rPr>
      </w:pPr>
      <w:r w:rsidRPr="00611314">
        <w:rPr>
          <w:rFonts w:ascii="Calibri" w:hAnsi="Calibri"/>
          <w:sz w:val="22"/>
          <w:szCs w:val="22"/>
        </w:rPr>
        <w:t>2015.11.18 07:00 - 17:00</w:t>
      </w:r>
    </w:p>
    <w:p w:rsidR="00611314" w:rsidRPr="00611314" w:rsidRDefault="00611314" w:rsidP="00611314">
      <w:pPr>
        <w:numPr>
          <w:ilvl w:val="0"/>
          <w:numId w:val="20"/>
        </w:numPr>
        <w:rPr>
          <w:rFonts w:ascii="Calibri" w:hAnsi="Calibri"/>
          <w:sz w:val="22"/>
          <w:szCs w:val="22"/>
        </w:rPr>
      </w:pPr>
      <w:r w:rsidRPr="00611314">
        <w:rPr>
          <w:rFonts w:ascii="Calibri" w:hAnsi="Calibri"/>
          <w:sz w:val="22"/>
          <w:szCs w:val="22"/>
        </w:rPr>
        <w:t xml:space="preserve">Gazomia Stara </w:t>
      </w:r>
    </w:p>
    <w:p w:rsidR="00611314" w:rsidRPr="00611314" w:rsidRDefault="00611314" w:rsidP="00611314">
      <w:pPr>
        <w:numPr>
          <w:ilvl w:val="0"/>
          <w:numId w:val="20"/>
        </w:numPr>
        <w:rPr>
          <w:rFonts w:ascii="Calibri" w:hAnsi="Calibri"/>
          <w:sz w:val="22"/>
          <w:szCs w:val="22"/>
        </w:rPr>
      </w:pPr>
      <w:r w:rsidRPr="00611314">
        <w:rPr>
          <w:rFonts w:ascii="Calibri" w:hAnsi="Calibri"/>
          <w:sz w:val="22"/>
          <w:szCs w:val="22"/>
        </w:rPr>
        <w:t xml:space="preserve">Wola Moszczenicka ul. Gazomska </w:t>
      </w:r>
    </w:p>
    <w:p w:rsidR="00611314" w:rsidRDefault="00611314" w:rsidP="00905C40">
      <w:pPr>
        <w:ind w:firstLine="708"/>
        <w:rPr>
          <w:rFonts w:ascii="Arial" w:hAnsi="Arial" w:cs="Arial"/>
        </w:rPr>
      </w:pPr>
    </w:p>
    <w:p w:rsidR="002F1D69" w:rsidRPr="002F1D69" w:rsidRDefault="002F1D69" w:rsidP="002F1D69">
      <w:pPr>
        <w:jc w:val="both"/>
        <w:rPr>
          <w:rFonts w:ascii="Verdana" w:hAnsi="Verdana"/>
          <w:vanish/>
          <w:color w:val="666666"/>
          <w:sz w:val="17"/>
          <w:szCs w:val="17"/>
        </w:rPr>
      </w:pPr>
    </w:p>
    <w:p w:rsidR="002F1D69" w:rsidRPr="002F1D69" w:rsidRDefault="002F1D69" w:rsidP="002F1D69">
      <w:pPr>
        <w:jc w:val="both"/>
        <w:rPr>
          <w:rFonts w:ascii="Verdana" w:hAnsi="Verdana"/>
          <w:vanish/>
          <w:color w:val="666666"/>
          <w:sz w:val="17"/>
          <w:szCs w:val="17"/>
        </w:rPr>
      </w:pPr>
    </w:p>
    <w:p w:rsidR="002F1D69" w:rsidRPr="002F1D69" w:rsidRDefault="002F1D69" w:rsidP="002F1D69">
      <w:pPr>
        <w:jc w:val="both"/>
        <w:rPr>
          <w:rFonts w:ascii="Verdana" w:hAnsi="Verdana"/>
          <w:vanish/>
          <w:color w:val="666666"/>
          <w:sz w:val="17"/>
          <w:szCs w:val="17"/>
        </w:rPr>
      </w:pPr>
    </w:p>
    <w:p w:rsidR="002F1D69" w:rsidRPr="002F1D69" w:rsidRDefault="002F1D69" w:rsidP="002F1D69">
      <w:pPr>
        <w:jc w:val="both"/>
        <w:rPr>
          <w:rFonts w:ascii="Verdana" w:hAnsi="Verdana"/>
          <w:vanish/>
          <w:color w:val="666666"/>
          <w:sz w:val="17"/>
          <w:szCs w:val="17"/>
        </w:rPr>
      </w:pPr>
    </w:p>
    <w:p w:rsidR="002F1D69" w:rsidRPr="002F1D69" w:rsidRDefault="002F1D69" w:rsidP="002F1D69">
      <w:pPr>
        <w:jc w:val="both"/>
        <w:rPr>
          <w:rFonts w:ascii="Verdana" w:hAnsi="Verdana"/>
          <w:vanish/>
          <w:color w:val="666666"/>
          <w:sz w:val="17"/>
          <w:szCs w:val="17"/>
        </w:rPr>
      </w:pPr>
    </w:p>
    <w:p w:rsidR="002F1D69" w:rsidRPr="002F1D69" w:rsidRDefault="002F1D69" w:rsidP="002F1D69">
      <w:pPr>
        <w:jc w:val="both"/>
        <w:rPr>
          <w:rFonts w:ascii="Verdana" w:hAnsi="Verdana"/>
          <w:vanish/>
          <w:color w:val="666666"/>
          <w:sz w:val="17"/>
          <w:szCs w:val="17"/>
        </w:rPr>
      </w:pPr>
    </w:p>
    <w:p w:rsidR="002F1D69" w:rsidRPr="002F1D69" w:rsidRDefault="002F1D69" w:rsidP="002F1D69">
      <w:pPr>
        <w:jc w:val="both"/>
        <w:rPr>
          <w:rFonts w:ascii="Verdana" w:hAnsi="Verdana"/>
          <w:vanish/>
          <w:color w:val="666666"/>
          <w:sz w:val="17"/>
          <w:szCs w:val="17"/>
        </w:rPr>
      </w:pPr>
    </w:p>
    <w:p w:rsidR="002F1D69" w:rsidRPr="002F1D69" w:rsidRDefault="002F1D69" w:rsidP="002F1D69">
      <w:pPr>
        <w:jc w:val="both"/>
        <w:rPr>
          <w:rFonts w:ascii="Verdana" w:hAnsi="Verdana"/>
          <w:vanish/>
          <w:color w:val="666666"/>
          <w:sz w:val="17"/>
          <w:szCs w:val="17"/>
        </w:rPr>
      </w:pPr>
    </w:p>
    <w:p w:rsidR="002F1D69" w:rsidRPr="002F1D69" w:rsidRDefault="002F1D69" w:rsidP="002F1D69">
      <w:pPr>
        <w:jc w:val="both"/>
        <w:rPr>
          <w:rFonts w:ascii="Verdana" w:hAnsi="Verdana"/>
          <w:vanish/>
          <w:color w:val="666666"/>
          <w:sz w:val="17"/>
          <w:szCs w:val="17"/>
        </w:rPr>
      </w:pPr>
    </w:p>
    <w:p w:rsidR="002F1D69" w:rsidRPr="002F1D69" w:rsidRDefault="002F1D69" w:rsidP="002F1D69">
      <w:pPr>
        <w:jc w:val="both"/>
        <w:rPr>
          <w:rFonts w:ascii="Verdana" w:hAnsi="Verdana"/>
          <w:vanish/>
          <w:color w:val="666666"/>
          <w:sz w:val="17"/>
          <w:szCs w:val="17"/>
        </w:rPr>
      </w:pPr>
    </w:p>
    <w:p w:rsidR="002F1D69" w:rsidRPr="002F1D69" w:rsidRDefault="002F1D69" w:rsidP="002F1D69">
      <w:pPr>
        <w:jc w:val="both"/>
        <w:rPr>
          <w:rFonts w:ascii="Verdana" w:hAnsi="Verdana"/>
          <w:vanish/>
          <w:color w:val="666666"/>
          <w:sz w:val="17"/>
          <w:szCs w:val="17"/>
        </w:rPr>
      </w:pPr>
    </w:p>
    <w:p w:rsidR="002F1D69" w:rsidRPr="002F1D69" w:rsidRDefault="002F1D69" w:rsidP="002F1D69">
      <w:pPr>
        <w:jc w:val="both"/>
        <w:rPr>
          <w:rFonts w:ascii="Verdana" w:hAnsi="Verdana"/>
          <w:vanish/>
          <w:color w:val="666666"/>
          <w:sz w:val="17"/>
          <w:szCs w:val="17"/>
        </w:rPr>
      </w:pPr>
    </w:p>
    <w:p w:rsidR="002F1D69" w:rsidRPr="002F1D69" w:rsidRDefault="002F1D69" w:rsidP="002F1D69">
      <w:pPr>
        <w:jc w:val="both"/>
        <w:rPr>
          <w:rFonts w:ascii="Verdana" w:hAnsi="Verdana"/>
          <w:vanish/>
          <w:color w:val="666666"/>
          <w:sz w:val="17"/>
          <w:szCs w:val="17"/>
        </w:rPr>
      </w:pPr>
    </w:p>
    <w:p w:rsidR="002F1D69" w:rsidRPr="002F1D69" w:rsidRDefault="002F1D69" w:rsidP="002F1D69">
      <w:pPr>
        <w:jc w:val="both"/>
        <w:rPr>
          <w:rFonts w:ascii="Verdana" w:hAnsi="Verdana"/>
          <w:vanish/>
          <w:color w:val="666666"/>
          <w:sz w:val="17"/>
          <w:szCs w:val="17"/>
        </w:rPr>
      </w:pPr>
    </w:p>
    <w:sectPr w:rsidR="002F1D69" w:rsidRPr="002F1D69" w:rsidSect="00381354">
      <w:type w:val="continuous"/>
      <w:pgSz w:w="11906" w:h="16838" w:code="9"/>
      <w:pgMar w:top="1134" w:right="1558" w:bottom="851" w:left="1418" w:header="851" w:footer="851" w:gutter="0"/>
      <w:cols w:space="708"/>
      <w:formProt w:val="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3104B2" w:rsidRDefault="003104B2">
      <w:r>
        <w:separator/>
      </w:r>
    </w:p>
  </w:endnote>
  <w:endnote w:type="continuationSeparator" w:id="1">
    <w:p w:rsidR="003104B2" w:rsidRDefault="003104B2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Swis721 l2">
    <w:altName w:val="Arial"/>
    <w:charset w:val="EE"/>
    <w:family w:val="swiss"/>
    <w:pitch w:val="variable"/>
    <w:sig w:usb0="00000005" w:usb1="00000000" w:usb2="00000000" w:usb3="00000000" w:csb0="00000002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Verdana">
    <w:panose1 w:val="020B0604030504040204"/>
    <w:charset w:val="EE"/>
    <w:family w:val="swiss"/>
    <w:pitch w:val="variable"/>
    <w:sig w:usb0="A10006FF" w:usb1="4000205B" w:usb2="00000010" w:usb3="00000000" w:csb0="000001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tbl>
    <w:tblPr>
      <w:tblW w:w="9214" w:type="dxa"/>
      <w:tblInd w:w="108" w:type="dxa"/>
      <w:tblBorders>
        <w:left w:val="single" w:sz="12" w:space="0" w:color="002060"/>
        <w:insideH w:val="single" w:sz="4" w:space="0" w:color="000000"/>
      </w:tblBorders>
      <w:tblLook w:val="04A0"/>
    </w:tblPr>
    <w:tblGrid>
      <w:gridCol w:w="8222"/>
      <w:gridCol w:w="992"/>
    </w:tblGrid>
    <w:tr w:rsidR="00E90FD6" w:rsidRPr="00710EA6">
      <w:tc>
        <w:tcPr>
          <w:tcW w:w="8222" w:type="dxa"/>
          <w:tcBorders>
            <w:right w:val="single" w:sz="12" w:space="0" w:color="002060"/>
          </w:tcBorders>
        </w:tcPr>
        <w:p w:rsidR="00E90FD6" w:rsidRPr="005356B8" w:rsidRDefault="00E90FD6" w:rsidP="001149E0">
          <w:pPr>
            <w:pStyle w:val="Nagwek"/>
            <w:jc w:val="both"/>
            <w:rPr>
              <w:rFonts w:ascii="Arial" w:hAnsi="Arial" w:cs="Arial"/>
              <w:color w:val="002060"/>
              <w:sz w:val="14"/>
              <w:szCs w:val="14"/>
            </w:rPr>
          </w:pPr>
          <w:r w:rsidRPr="005356B8">
            <w:rPr>
              <w:rFonts w:ascii="Arial" w:hAnsi="Arial" w:cs="Arial"/>
              <w:b/>
              <w:color w:val="002060"/>
              <w:sz w:val="14"/>
              <w:szCs w:val="14"/>
            </w:rPr>
            <w:t>PGE Dystrybucja Spółka Akcyjna z siedzibą w Lublinie</w:t>
          </w:r>
          <w:r w:rsidRPr="005356B8">
            <w:rPr>
              <w:rFonts w:ascii="Arial" w:hAnsi="Arial" w:cs="Arial"/>
              <w:color w:val="002060"/>
              <w:sz w:val="14"/>
              <w:szCs w:val="14"/>
            </w:rPr>
            <w:t xml:space="preserve">, 20-340 Lublin, ul. Garbarska 21A, wpisana do rejestru przedsiębiorców prowadzonego przez Sąd Rejonowy Lublin-Wschód w Lublinie z siedzibą w Świdniku, VI Wydział Gospodarczy pod nr KRS: 0000343124, NIP: 946-25-93-855, REGON: 060552840, Kapitał zakładowy: 9 730 742 890 zł w pełni opłacony. </w:t>
          </w:r>
          <w:r w:rsidRPr="005356B8">
            <w:rPr>
              <w:rFonts w:ascii="Arial" w:hAnsi="Arial" w:cs="Arial"/>
              <w:b/>
              <w:color w:val="002060"/>
              <w:sz w:val="14"/>
              <w:szCs w:val="14"/>
            </w:rPr>
            <w:t>www.pgedystrybucja.pl</w:t>
          </w:r>
        </w:p>
      </w:tc>
      <w:tc>
        <w:tcPr>
          <w:tcW w:w="992" w:type="dxa"/>
          <w:tcBorders>
            <w:top w:val="nil"/>
            <w:left w:val="single" w:sz="12" w:space="0" w:color="002060"/>
            <w:bottom w:val="nil"/>
          </w:tcBorders>
          <w:vAlign w:val="center"/>
        </w:tcPr>
        <w:p w:rsidR="00E90FD6" w:rsidRPr="008C442D" w:rsidRDefault="00E90FD6" w:rsidP="001149E0">
          <w:pPr>
            <w:pStyle w:val="Stopka"/>
            <w:tabs>
              <w:tab w:val="left" w:pos="1026"/>
            </w:tabs>
            <w:jc w:val="center"/>
            <w:rPr>
              <w:color w:val="002060"/>
              <w:sz w:val="14"/>
              <w:szCs w:val="14"/>
            </w:rPr>
          </w:pPr>
          <w:r w:rsidRPr="008C442D">
            <w:rPr>
              <w:b/>
              <w:color w:val="002060"/>
              <w:sz w:val="14"/>
              <w:szCs w:val="14"/>
            </w:rPr>
            <w:fldChar w:fldCharType="begin"/>
          </w:r>
          <w:r w:rsidRPr="008C442D">
            <w:rPr>
              <w:b/>
              <w:color w:val="002060"/>
              <w:sz w:val="14"/>
              <w:szCs w:val="14"/>
            </w:rPr>
            <w:instrText>PAGE</w:instrText>
          </w:r>
          <w:r w:rsidRPr="008C442D">
            <w:rPr>
              <w:b/>
              <w:color w:val="002060"/>
              <w:sz w:val="14"/>
              <w:szCs w:val="14"/>
            </w:rPr>
            <w:fldChar w:fldCharType="separate"/>
          </w:r>
          <w:r w:rsidR="00070CC0">
            <w:rPr>
              <w:b/>
              <w:noProof/>
              <w:color w:val="002060"/>
              <w:sz w:val="14"/>
              <w:szCs w:val="14"/>
            </w:rPr>
            <w:t>2</w:t>
          </w:r>
          <w:r w:rsidRPr="008C442D">
            <w:rPr>
              <w:b/>
              <w:color w:val="002060"/>
              <w:sz w:val="14"/>
              <w:szCs w:val="14"/>
            </w:rPr>
            <w:fldChar w:fldCharType="end"/>
          </w:r>
          <w:r w:rsidRPr="008C442D">
            <w:rPr>
              <w:color w:val="002060"/>
              <w:sz w:val="14"/>
              <w:szCs w:val="14"/>
            </w:rPr>
            <w:t xml:space="preserve"> z </w:t>
          </w:r>
          <w:r w:rsidRPr="008C442D">
            <w:rPr>
              <w:b/>
              <w:color w:val="002060"/>
              <w:sz w:val="14"/>
              <w:szCs w:val="14"/>
            </w:rPr>
            <w:fldChar w:fldCharType="begin"/>
          </w:r>
          <w:r w:rsidRPr="008C442D">
            <w:rPr>
              <w:b/>
              <w:color w:val="002060"/>
              <w:sz w:val="14"/>
              <w:szCs w:val="14"/>
            </w:rPr>
            <w:instrText>NUMPAGES</w:instrText>
          </w:r>
          <w:r w:rsidRPr="008C442D">
            <w:rPr>
              <w:b/>
              <w:color w:val="002060"/>
              <w:sz w:val="14"/>
              <w:szCs w:val="14"/>
            </w:rPr>
            <w:fldChar w:fldCharType="separate"/>
          </w:r>
          <w:r w:rsidR="00070CC0">
            <w:rPr>
              <w:b/>
              <w:noProof/>
              <w:color w:val="002060"/>
              <w:sz w:val="14"/>
              <w:szCs w:val="14"/>
            </w:rPr>
            <w:t>2</w:t>
          </w:r>
          <w:r w:rsidRPr="008C442D">
            <w:rPr>
              <w:b/>
              <w:color w:val="002060"/>
              <w:sz w:val="14"/>
              <w:szCs w:val="14"/>
            </w:rPr>
            <w:fldChar w:fldCharType="end"/>
          </w:r>
        </w:p>
      </w:tc>
    </w:tr>
  </w:tbl>
  <w:p w:rsidR="00E90FD6" w:rsidRDefault="00E90FD6" w:rsidP="008C585F">
    <w:pPr>
      <w:pStyle w:val="Stopka"/>
      <w:spacing w:after="360"/>
    </w:pPr>
  </w:p>
</w:ftr>
</file>

<file path=word/footer2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tbl>
    <w:tblPr>
      <w:tblW w:w="9214" w:type="dxa"/>
      <w:tblInd w:w="-34" w:type="dxa"/>
      <w:tblBorders>
        <w:left w:val="single" w:sz="12" w:space="0" w:color="002060"/>
        <w:insideH w:val="single" w:sz="4" w:space="0" w:color="000000"/>
      </w:tblBorders>
      <w:tblLook w:val="04A0"/>
    </w:tblPr>
    <w:tblGrid>
      <w:gridCol w:w="9214"/>
    </w:tblGrid>
    <w:tr w:rsidR="00E90FD6" w:rsidRPr="00710EA6">
      <w:tc>
        <w:tcPr>
          <w:tcW w:w="9214" w:type="dxa"/>
        </w:tcPr>
        <w:p w:rsidR="00E90FD6" w:rsidRPr="00C01EE8" w:rsidRDefault="00E90FD6" w:rsidP="001149E0">
          <w:pPr>
            <w:pStyle w:val="Nagwek"/>
            <w:jc w:val="both"/>
            <w:rPr>
              <w:rFonts w:ascii="Arial" w:hAnsi="Arial" w:cs="Arial"/>
              <w:color w:val="002060"/>
              <w:sz w:val="14"/>
              <w:szCs w:val="14"/>
            </w:rPr>
          </w:pPr>
          <w:r w:rsidRPr="00C01EE8">
            <w:rPr>
              <w:rFonts w:ascii="Arial" w:hAnsi="Arial" w:cs="Arial"/>
              <w:b/>
              <w:color w:val="002060"/>
              <w:sz w:val="14"/>
              <w:szCs w:val="14"/>
            </w:rPr>
            <w:t>PGE Dystrybucja Spółka Akcyjna z siedzibą w Lublinie</w:t>
          </w:r>
          <w:r w:rsidRPr="00C01EE8">
            <w:rPr>
              <w:rFonts w:ascii="Arial" w:hAnsi="Arial" w:cs="Arial"/>
              <w:color w:val="002060"/>
              <w:sz w:val="14"/>
              <w:szCs w:val="14"/>
            </w:rPr>
            <w:t>, 20-340 Lublin, ul. Garbarska 21A, wpisana do rejestru przedsiębiorców prowadzonego przez</w:t>
          </w:r>
          <w:r>
            <w:rPr>
              <w:rFonts w:ascii="Arial" w:hAnsi="Arial" w:cs="Arial"/>
              <w:color w:val="002060"/>
              <w:sz w:val="14"/>
              <w:szCs w:val="14"/>
            </w:rPr>
            <w:t xml:space="preserve"> </w:t>
          </w:r>
          <w:r w:rsidRPr="00C01EE8">
            <w:rPr>
              <w:rFonts w:ascii="Arial" w:hAnsi="Arial" w:cs="Arial"/>
              <w:color w:val="002060"/>
              <w:sz w:val="14"/>
              <w:szCs w:val="14"/>
            </w:rPr>
            <w:t>Sąd Rejonowy Lublin-Wschód w Lublinie z siedzibą w Świdniku, VI Wydział Gospodarczy pod nr KR</w:t>
          </w:r>
          <w:r>
            <w:rPr>
              <w:rFonts w:ascii="Arial" w:hAnsi="Arial" w:cs="Arial"/>
              <w:color w:val="002060"/>
              <w:sz w:val="14"/>
              <w:szCs w:val="14"/>
            </w:rPr>
            <w:t>S: 0000343124,</w:t>
          </w:r>
          <w:r>
            <w:rPr>
              <w:rFonts w:ascii="Arial" w:hAnsi="Arial" w:cs="Arial"/>
              <w:color w:val="002060"/>
              <w:sz w:val="14"/>
              <w:szCs w:val="14"/>
            </w:rPr>
            <w:br/>
          </w:r>
          <w:r w:rsidRPr="00C01EE8">
            <w:rPr>
              <w:rFonts w:ascii="Arial" w:hAnsi="Arial" w:cs="Arial"/>
              <w:color w:val="002060"/>
              <w:sz w:val="14"/>
              <w:szCs w:val="14"/>
            </w:rPr>
            <w:t xml:space="preserve">NIP: 946-25-93-855, REGON: 060552840, Kapitał zakładowy: 9 730 742 890 zł w pełni opłacony. </w:t>
          </w:r>
          <w:r w:rsidRPr="00C01EE8">
            <w:rPr>
              <w:rFonts w:ascii="Arial" w:hAnsi="Arial" w:cs="Arial"/>
              <w:b/>
              <w:color w:val="002060"/>
              <w:sz w:val="14"/>
              <w:szCs w:val="14"/>
            </w:rPr>
            <w:t>www.pgedystrybucja.pl</w:t>
          </w:r>
        </w:p>
      </w:tc>
    </w:tr>
  </w:tbl>
  <w:p w:rsidR="00E90FD6" w:rsidRPr="00C01EE8" w:rsidRDefault="00E90FD6" w:rsidP="00C52700">
    <w:pPr>
      <w:pStyle w:val="Stopka"/>
      <w:spacing w:after="800"/>
      <w:rPr>
        <w:rFonts w:ascii="Arial" w:hAnsi="Arial" w:cs="Arial"/>
      </w:rPr>
    </w:pP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3104B2" w:rsidRDefault="003104B2">
      <w:r>
        <w:separator/>
      </w:r>
    </w:p>
  </w:footnote>
  <w:footnote w:type="continuationSeparator" w:id="1">
    <w:p w:rsidR="003104B2" w:rsidRDefault="003104B2"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tbl>
    <w:tblPr>
      <w:tblW w:w="9223" w:type="dxa"/>
      <w:jc w:val="center"/>
      <w:tblInd w:w="351" w:type="dxa"/>
      <w:tblBorders>
        <w:insideH w:val="single" w:sz="4" w:space="0" w:color="auto"/>
        <w:insideV w:val="single" w:sz="4" w:space="0" w:color="auto"/>
      </w:tblBorders>
      <w:tblLook w:val="04A0"/>
    </w:tblPr>
    <w:tblGrid>
      <w:gridCol w:w="2569"/>
      <w:gridCol w:w="6654"/>
    </w:tblGrid>
    <w:tr w:rsidR="00E90FD6" w:rsidRPr="00406F23">
      <w:trPr>
        <w:trHeight w:val="994"/>
        <w:jc w:val="center"/>
      </w:trPr>
      <w:tc>
        <w:tcPr>
          <w:tcW w:w="2569" w:type="dxa"/>
          <w:tcBorders>
            <w:right w:val="single" w:sz="12" w:space="0" w:color="002060"/>
          </w:tcBorders>
          <w:shd w:val="clear" w:color="auto" w:fill="auto"/>
          <w:vAlign w:val="center"/>
        </w:tcPr>
        <w:p w:rsidR="00E90FD6" w:rsidRDefault="00070CC0" w:rsidP="001149E0">
          <w:pPr>
            <w:pStyle w:val="Nagwek"/>
            <w:ind w:left="-91"/>
            <w:jc w:val="both"/>
          </w:pPr>
          <w:r>
            <w:rPr>
              <w:noProof/>
            </w:rPr>
            <w:drawing>
              <wp:inline distT="0" distB="0" distL="0" distR="0">
                <wp:extent cx="1440815" cy="603885"/>
                <wp:effectExtent l="19050" t="0" r="6985" b="0"/>
                <wp:docPr id="1" name="Obraz 1" descr="logo_papier_pge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0" name="Obraz 1" descr="logo_papier_pge"/>
                        <pic:cNvPicPr>
                          <a:picLocks noChangeAspect="1" noChangeArrowheads="1"/>
                        </pic:cNvPicPr>
                      </pic:nvPicPr>
                      <pic:blipFill>
                        <a:blip r:embed="rId1"/>
                        <a:srcRect/>
                        <a:stretch>
                          <a:fillRect/>
                        </a:stretch>
                      </pic:blipFill>
                      <pic:spPr bwMode="auto">
                        <a:xfrm>
                          <a:off x="0" y="0"/>
                          <a:ext cx="1440815" cy="603885"/>
                        </a:xfrm>
                        <a:prstGeom prst="rect">
                          <a:avLst/>
                        </a:prstGeom>
                        <a:noFill/>
                        <a:ln w="9525">
                          <a:noFill/>
                          <a:miter lim="800000"/>
                          <a:headEnd/>
                          <a:tailEnd/>
                        </a:ln>
                      </pic:spPr>
                    </pic:pic>
                  </a:graphicData>
                </a:graphic>
              </wp:inline>
            </w:drawing>
          </w:r>
        </w:p>
      </w:tc>
      <w:tc>
        <w:tcPr>
          <w:tcW w:w="6654" w:type="dxa"/>
          <w:tcBorders>
            <w:top w:val="nil"/>
            <w:left w:val="single" w:sz="12" w:space="0" w:color="002060"/>
            <w:bottom w:val="nil"/>
          </w:tcBorders>
          <w:shd w:val="clear" w:color="auto" w:fill="auto"/>
          <w:tcMar>
            <w:left w:w="284" w:type="dxa"/>
          </w:tcMar>
          <w:vAlign w:val="center"/>
        </w:tcPr>
        <w:p w:rsidR="00E90FD6" w:rsidRPr="008F4D7A" w:rsidRDefault="00E90FD6" w:rsidP="001149E0">
          <w:pPr>
            <w:pStyle w:val="Nagwek"/>
            <w:rPr>
              <w:rFonts w:ascii="Arial" w:hAnsi="Arial" w:cs="Arial"/>
              <w:b/>
              <w:color w:val="002060"/>
              <w:sz w:val="16"/>
              <w:szCs w:val="16"/>
            </w:rPr>
          </w:pPr>
          <w:r w:rsidRPr="008F4D7A">
            <w:rPr>
              <w:rFonts w:ascii="Arial" w:hAnsi="Arial" w:cs="Arial"/>
              <w:b/>
              <w:color w:val="002060"/>
              <w:sz w:val="16"/>
              <w:szCs w:val="16"/>
            </w:rPr>
            <w:t>PGE Dystrybucja S.A.</w:t>
          </w:r>
        </w:p>
        <w:p w:rsidR="00E90FD6" w:rsidRPr="008F4D7A" w:rsidRDefault="00E90FD6" w:rsidP="001149E0">
          <w:pPr>
            <w:pStyle w:val="Nagwek"/>
            <w:rPr>
              <w:rFonts w:ascii="Arial" w:hAnsi="Arial" w:cs="Arial"/>
              <w:b/>
              <w:color w:val="002060"/>
              <w:sz w:val="16"/>
              <w:szCs w:val="16"/>
            </w:rPr>
          </w:pPr>
          <w:r w:rsidRPr="008F4D7A">
            <w:rPr>
              <w:rFonts w:ascii="Arial" w:hAnsi="Arial" w:cs="Arial"/>
              <w:b/>
              <w:color w:val="002060"/>
              <w:sz w:val="16"/>
              <w:szCs w:val="16"/>
            </w:rPr>
            <w:t>Oddział Łódź-Teren</w:t>
          </w:r>
        </w:p>
        <w:p w:rsidR="00E90FD6" w:rsidRDefault="00E90FD6" w:rsidP="001149E0">
          <w:pPr>
            <w:pStyle w:val="Nagwek"/>
            <w:rPr>
              <w:rFonts w:ascii="Arial" w:hAnsi="Arial" w:cs="Arial"/>
              <w:color w:val="002060"/>
              <w:sz w:val="16"/>
              <w:szCs w:val="16"/>
            </w:rPr>
          </w:pPr>
          <w:r>
            <w:rPr>
              <w:rFonts w:ascii="Arial" w:hAnsi="Arial" w:cs="Arial"/>
              <w:color w:val="002060"/>
              <w:sz w:val="16"/>
              <w:szCs w:val="16"/>
            </w:rPr>
            <w:t>Rejon Energetyczny Tomaszów Mazowiecki</w:t>
          </w:r>
        </w:p>
        <w:p w:rsidR="00E90FD6" w:rsidRPr="008F4D7A" w:rsidRDefault="00E90FD6" w:rsidP="001149E0">
          <w:pPr>
            <w:pStyle w:val="Nagwek"/>
            <w:rPr>
              <w:rFonts w:ascii="Arial" w:hAnsi="Arial" w:cs="Arial"/>
              <w:color w:val="002060"/>
              <w:sz w:val="16"/>
              <w:szCs w:val="16"/>
            </w:rPr>
          </w:pPr>
          <w:r>
            <w:rPr>
              <w:rFonts w:ascii="Arial" w:hAnsi="Arial" w:cs="Arial"/>
              <w:color w:val="002060"/>
              <w:sz w:val="16"/>
              <w:szCs w:val="16"/>
            </w:rPr>
            <w:t>97-200 Tomaszów Mazowiecki</w:t>
          </w:r>
          <w:r w:rsidRPr="008F4D7A">
            <w:rPr>
              <w:rFonts w:ascii="Arial" w:hAnsi="Arial" w:cs="Arial"/>
              <w:color w:val="002060"/>
              <w:sz w:val="16"/>
              <w:szCs w:val="16"/>
            </w:rPr>
            <w:t xml:space="preserve">, ul. </w:t>
          </w:r>
          <w:r>
            <w:rPr>
              <w:rFonts w:ascii="Arial" w:hAnsi="Arial" w:cs="Arial"/>
              <w:color w:val="002060"/>
              <w:sz w:val="16"/>
              <w:szCs w:val="16"/>
            </w:rPr>
            <w:t>M. Curie-Skłodowskiej 51/53</w:t>
          </w:r>
        </w:p>
        <w:p w:rsidR="00E90FD6" w:rsidRPr="00406F23" w:rsidRDefault="00E90FD6" w:rsidP="001149E0">
          <w:pPr>
            <w:pStyle w:val="Nagwek"/>
            <w:rPr>
              <w:rFonts w:ascii="Arial" w:hAnsi="Arial" w:cs="Arial"/>
              <w:color w:val="002060"/>
              <w:sz w:val="16"/>
              <w:szCs w:val="16"/>
              <w:lang w:val="en-US"/>
            </w:rPr>
          </w:pPr>
          <w:r w:rsidRPr="00406F23">
            <w:rPr>
              <w:rFonts w:ascii="Arial" w:hAnsi="Arial" w:cs="Arial"/>
              <w:color w:val="002060"/>
              <w:sz w:val="16"/>
              <w:szCs w:val="16"/>
              <w:lang w:val="en-US"/>
            </w:rPr>
            <w:t>tel. 44 726 35 00, fax 44 726 32 02</w:t>
          </w:r>
        </w:p>
        <w:p w:rsidR="00E90FD6" w:rsidRPr="00406F23" w:rsidRDefault="00E90FD6" w:rsidP="001149E0">
          <w:pPr>
            <w:pStyle w:val="Nagwek"/>
            <w:rPr>
              <w:color w:val="002060"/>
              <w:sz w:val="16"/>
              <w:szCs w:val="16"/>
              <w:lang w:val="en-US"/>
            </w:rPr>
          </w:pPr>
          <w:r>
            <w:rPr>
              <w:rFonts w:ascii="Arial" w:hAnsi="Arial" w:cs="Arial"/>
              <w:color w:val="002060"/>
              <w:sz w:val="16"/>
              <w:szCs w:val="16"/>
            </w:rPr>
            <w:t>tomaszow</w:t>
          </w:r>
          <w:r w:rsidRPr="00E5495D">
            <w:rPr>
              <w:rFonts w:ascii="Arial" w:hAnsi="Arial" w:cs="Arial"/>
              <w:color w:val="002060"/>
              <w:sz w:val="16"/>
              <w:szCs w:val="16"/>
            </w:rPr>
            <w:t>.</w:t>
          </w:r>
          <w:r>
            <w:rPr>
              <w:rFonts w:ascii="Arial" w:hAnsi="Arial" w:cs="Arial"/>
              <w:color w:val="002060"/>
              <w:sz w:val="16"/>
              <w:szCs w:val="16"/>
            </w:rPr>
            <w:t>OLT@</w:t>
          </w:r>
          <w:r w:rsidRPr="00E5495D">
            <w:rPr>
              <w:rFonts w:ascii="Arial" w:hAnsi="Arial" w:cs="Arial"/>
              <w:color w:val="002060"/>
              <w:sz w:val="16"/>
              <w:szCs w:val="16"/>
            </w:rPr>
            <w:t>pge</w:t>
          </w:r>
          <w:r>
            <w:rPr>
              <w:rFonts w:ascii="Arial" w:hAnsi="Arial" w:cs="Arial"/>
              <w:color w:val="002060"/>
              <w:sz w:val="16"/>
              <w:szCs w:val="16"/>
            </w:rPr>
            <w:t>dystrybucja</w:t>
          </w:r>
          <w:r w:rsidRPr="00E5495D">
            <w:rPr>
              <w:rFonts w:ascii="Arial" w:hAnsi="Arial" w:cs="Arial"/>
              <w:color w:val="002060"/>
              <w:sz w:val="16"/>
              <w:szCs w:val="16"/>
            </w:rPr>
            <w:t>.pl</w:t>
          </w:r>
        </w:p>
      </w:tc>
    </w:tr>
  </w:tbl>
  <w:p w:rsidR="00E90FD6" w:rsidRPr="00406F23" w:rsidRDefault="00E90FD6" w:rsidP="001839E9">
    <w:pPr>
      <w:pStyle w:val="Nagwek"/>
      <w:rPr>
        <w:lang w:val="en-US"/>
      </w:rPr>
    </w:pP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133452F4"/>
    <w:multiLevelType w:val="hybridMultilevel"/>
    <w:tmpl w:val="0DDCF9F8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>
    <w:nsid w:val="1B170123"/>
    <w:multiLevelType w:val="hybridMultilevel"/>
    <w:tmpl w:val="64ACAE04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>
    <w:nsid w:val="1D3401BE"/>
    <w:multiLevelType w:val="hybridMultilevel"/>
    <w:tmpl w:val="985ED0C6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>
    <w:nsid w:val="21492EB0"/>
    <w:multiLevelType w:val="hybridMultilevel"/>
    <w:tmpl w:val="8CC03634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>
    <w:nsid w:val="21F97E38"/>
    <w:multiLevelType w:val="hybridMultilevel"/>
    <w:tmpl w:val="FB440BC6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>
    <w:nsid w:val="227058F0"/>
    <w:multiLevelType w:val="hybridMultilevel"/>
    <w:tmpl w:val="A626953C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>
    <w:nsid w:val="2B1872F3"/>
    <w:multiLevelType w:val="hybridMultilevel"/>
    <w:tmpl w:val="AF9C8AD8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>
    <w:nsid w:val="2BE81945"/>
    <w:multiLevelType w:val="hybridMultilevel"/>
    <w:tmpl w:val="713476FC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>
    <w:nsid w:val="36063FB5"/>
    <w:multiLevelType w:val="hybridMultilevel"/>
    <w:tmpl w:val="98DCC65C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>
    <w:nsid w:val="37F875BF"/>
    <w:multiLevelType w:val="hybridMultilevel"/>
    <w:tmpl w:val="5692AE20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0">
    <w:nsid w:val="38B40831"/>
    <w:multiLevelType w:val="hybridMultilevel"/>
    <w:tmpl w:val="375AE7A6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1">
    <w:nsid w:val="3A371DAF"/>
    <w:multiLevelType w:val="hybridMultilevel"/>
    <w:tmpl w:val="6F42D174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2">
    <w:nsid w:val="3FC64C0B"/>
    <w:multiLevelType w:val="hybridMultilevel"/>
    <w:tmpl w:val="19A4F2BC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3">
    <w:nsid w:val="40FE17F7"/>
    <w:multiLevelType w:val="hybridMultilevel"/>
    <w:tmpl w:val="236AF1DE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4">
    <w:nsid w:val="46CB0F22"/>
    <w:multiLevelType w:val="hybridMultilevel"/>
    <w:tmpl w:val="01AA2992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5">
    <w:nsid w:val="52606E24"/>
    <w:multiLevelType w:val="hybridMultilevel"/>
    <w:tmpl w:val="C80E4B10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6">
    <w:nsid w:val="58E51EF3"/>
    <w:multiLevelType w:val="hybridMultilevel"/>
    <w:tmpl w:val="4F062354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7">
    <w:nsid w:val="599F607E"/>
    <w:multiLevelType w:val="hybridMultilevel"/>
    <w:tmpl w:val="D3505A42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8">
    <w:nsid w:val="662569E7"/>
    <w:multiLevelType w:val="hybridMultilevel"/>
    <w:tmpl w:val="35D8F280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9">
    <w:nsid w:val="6838005D"/>
    <w:multiLevelType w:val="hybridMultilevel"/>
    <w:tmpl w:val="B7166420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7"/>
  </w:num>
  <w:num w:numId="2">
    <w:abstractNumId w:val="9"/>
  </w:num>
  <w:num w:numId="3">
    <w:abstractNumId w:val="10"/>
  </w:num>
  <w:num w:numId="4">
    <w:abstractNumId w:val="8"/>
  </w:num>
  <w:num w:numId="5">
    <w:abstractNumId w:val="18"/>
  </w:num>
  <w:num w:numId="6">
    <w:abstractNumId w:val="2"/>
  </w:num>
  <w:num w:numId="7">
    <w:abstractNumId w:val="0"/>
  </w:num>
  <w:num w:numId="8">
    <w:abstractNumId w:val="14"/>
  </w:num>
  <w:num w:numId="9">
    <w:abstractNumId w:val="3"/>
  </w:num>
  <w:num w:numId="10">
    <w:abstractNumId w:val="17"/>
  </w:num>
  <w:num w:numId="11">
    <w:abstractNumId w:val="12"/>
  </w:num>
  <w:num w:numId="12">
    <w:abstractNumId w:val="16"/>
  </w:num>
  <w:num w:numId="13">
    <w:abstractNumId w:val="15"/>
  </w:num>
  <w:num w:numId="14">
    <w:abstractNumId w:val="6"/>
  </w:num>
  <w:num w:numId="15">
    <w:abstractNumId w:val="1"/>
  </w:num>
  <w:num w:numId="16">
    <w:abstractNumId w:val="4"/>
  </w:num>
  <w:num w:numId="17">
    <w:abstractNumId w:val="11"/>
  </w:num>
  <w:num w:numId="18">
    <w:abstractNumId w:val="5"/>
  </w:num>
  <w:num w:numId="19">
    <w:abstractNumId w:val="19"/>
  </w:num>
  <w:num w:numId="20">
    <w:abstractNumId w:val="13"/>
  </w:num>
  <w:numIdMacAtCleanup w:val="12"/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10"/>
  <w:embedSystemFonts/>
  <w:attachedTemplate r:id="rId1"/>
  <w:linkStyles/>
  <w:stylePaneFormatFilter w:val="3F01"/>
  <w:documentProtection w:edit="forms" w:enforcement="1" w:cryptProviderType="rsaFull" w:cryptAlgorithmClass="hash" w:cryptAlgorithmType="typeAny" w:cryptAlgorithmSid="4" w:cryptSpinCount="50000" w:hash="4xFJpozZsj1aNfqv+1gADNBKkXo=" w:salt="u9uZpPpqOF3z1D+v6zjx4Q=="/>
  <w:defaultTabStop w:val="708"/>
  <w:hyphenationZone w:val="425"/>
  <w:drawingGridHorizontalSpacing w:val="100"/>
  <w:displayHorizontalDrawingGridEvery w:val="0"/>
  <w:displayVerticalDrawingGridEvery w:val="0"/>
  <w:noPunctuationKerning/>
  <w:characterSpacingControl w:val="doNotCompress"/>
  <w:hdrShapeDefaults>
    <o:shapedefaults v:ext="edit" spidmax="3074" fill="f" fillcolor="white" stroke="f">
      <v:fill color="white" on="f"/>
      <v:stroke on="f"/>
    </o:shapedefaults>
  </w:hdrShapeDefaults>
  <w:footnotePr>
    <w:footnote w:id="0"/>
    <w:footnote w:id="1"/>
  </w:footnotePr>
  <w:endnotePr>
    <w:endnote w:id="0"/>
    <w:endnote w:id="1"/>
  </w:endnotePr>
  <w:compat/>
  <w:rsids>
    <w:rsidRoot w:val="002B0DAD"/>
    <w:rsid w:val="000043CF"/>
    <w:rsid w:val="00006CB5"/>
    <w:rsid w:val="00014449"/>
    <w:rsid w:val="00022B41"/>
    <w:rsid w:val="00022CFD"/>
    <w:rsid w:val="000421B5"/>
    <w:rsid w:val="00052372"/>
    <w:rsid w:val="000600DC"/>
    <w:rsid w:val="00065735"/>
    <w:rsid w:val="00070CC0"/>
    <w:rsid w:val="0008596D"/>
    <w:rsid w:val="0008626B"/>
    <w:rsid w:val="0008732A"/>
    <w:rsid w:val="000A766F"/>
    <w:rsid w:val="000A7F6B"/>
    <w:rsid w:val="000B2DDD"/>
    <w:rsid w:val="000B389E"/>
    <w:rsid w:val="000B3AF7"/>
    <w:rsid w:val="000B7D1E"/>
    <w:rsid w:val="000E2F19"/>
    <w:rsid w:val="000E3192"/>
    <w:rsid w:val="000E7FA5"/>
    <w:rsid w:val="000F2F0E"/>
    <w:rsid w:val="000F7FC2"/>
    <w:rsid w:val="0011065B"/>
    <w:rsid w:val="001106BE"/>
    <w:rsid w:val="001149E0"/>
    <w:rsid w:val="001150E9"/>
    <w:rsid w:val="00116286"/>
    <w:rsid w:val="00122599"/>
    <w:rsid w:val="00136D8A"/>
    <w:rsid w:val="001370A6"/>
    <w:rsid w:val="00146079"/>
    <w:rsid w:val="001643BA"/>
    <w:rsid w:val="001646B1"/>
    <w:rsid w:val="00164824"/>
    <w:rsid w:val="00164B98"/>
    <w:rsid w:val="00166275"/>
    <w:rsid w:val="001742A4"/>
    <w:rsid w:val="00174A11"/>
    <w:rsid w:val="0017555A"/>
    <w:rsid w:val="001839E9"/>
    <w:rsid w:val="00187CA9"/>
    <w:rsid w:val="001929FC"/>
    <w:rsid w:val="00196F91"/>
    <w:rsid w:val="001A4210"/>
    <w:rsid w:val="001B2C36"/>
    <w:rsid w:val="001B3605"/>
    <w:rsid w:val="001C08A9"/>
    <w:rsid w:val="001C7044"/>
    <w:rsid w:val="001D194C"/>
    <w:rsid w:val="001D2A01"/>
    <w:rsid w:val="001D2A7E"/>
    <w:rsid w:val="001F006E"/>
    <w:rsid w:val="0020111F"/>
    <w:rsid w:val="002034ED"/>
    <w:rsid w:val="00205A0E"/>
    <w:rsid w:val="00206D1F"/>
    <w:rsid w:val="00210B7D"/>
    <w:rsid w:val="00213F09"/>
    <w:rsid w:val="00214D72"/>
    <w:rsid w:val="002166FB"/>
    <w:rsid w:val="00216EAF"/>
    <w:rsid w:val="0022154D"/>
    <w:rsid w:val="00222100"/>
    <w:rsid w:val="00226ABD"/>
    <w:rsid w:val="002329F2"/>
    <w:rsid w:val="00240A52"/>
    <w:rsid w:val="00241722"/>
    <w:rsid w:val="00243F57"/>
    <w:rsid w:val="002474E0"/>
    <w:rsid w:val="00250DAE"/>
    <w:rsid w:val="00256507"/>
    <w:rsid w:val="00271648"/>
    <w:rsid w:val="00275739"/>
    <w:rsid w:val="0028010E"/>
    <w:rsid w:val="002820C8"/>
    <w:rsid w:val="0029079B"/>
    <w:rsid w:val="002A082E"/>
    <w:rsid w:val="002B0DAD"/>
    <w:rsid w:val="002B28E7"/>
    <w:rsid w:val="002C1D18"/>
    <w:rsid w:val="002C1F07"/>
    <w:rsid w:val="002D3169"/>
    <w:rsid w:val="002E0444"/>
    <w:rsid w:val="002E09AA"/>
    <w:rsid w:val="002F1D69"/>
    <w:rsid w:val="002F3C75"/>
    <w:rsid w:val="002F4E62"/>
    <w:rsid w:val="00307EDE"/>
    <w:rsid w:val="003104B2"/>
    <w:rsid w:val="00312025"/>
    <w:rsid w:val="00315B08"/>
    <w:rsid w:val="0033244F"/>
    <w:rsid w:val="00334F66"/>
    <w:rsid w:val="00343AA1"/>
    <w:rsid w:val="0034451E"/>
    <w:rsid w:val="00345DED"/>
    <w:rsid w:val="003467EB"/>
    <w:rsid w:val="003470F9"/>
    <w:rsid w:val="003471A0"/>
    <w:rsid w:val="00352A2D"/>
    <w:rsid w:val="00352B09"/>
    <w:rsid w:val="003639D5"/>
    <w:rsid w:val="0037442D"/>
    <w:rsid w:val="00381354"/>
    <w:rsid w:val="00396969"/>
    <w:rsid w:val="003A46A5"/>
    <w:rsid w:val="003B258E"/>
    <w:rsid w:val="003C353B"/>
    <w:rsid w:val="003C52C3"/>
    <w:rsid w:val="003D5BC0"/>
    <w:rsid w:val="003E7817"/>
    <w:rsid w:val="003F1A17"/>
    <w:rsid w:val="00404629"/>
    <w:rsid w:val="004069FE"/>
    <w:rsid w:val="00406F23"/>
    <w:rsid w:val="00407AA7"/>
    <w:rsid w:val="00411F7C"/>
    <w:rsid w:val="004369DD"/>
    <w:rsid w:val="004411AC"/>
    <w:rsid w:val="00443368"/>
    <w:rsid w:val="00446024"/>
    <w:rsid w:val="00446939"/>
    <w:rsid w:val="00453B9F"/>
    <w:rsid w:val="00456B23"/>
    <w:rsid w:val="00471822"/>
    <w:rsid w:val="00471EB0"/>
    <w:rsid w:val="00475DF0"/>
    <w:rsid w:val="004825C3"/>
    <w:rsid w:val="00491717"/>
    <w:rsid w:val="00491A3B"/>
    <w:rsid w:val="00494BFE"/>
    <w:rsid w:val="00495359"/>
    <w:rsid w:val="004A027D"/>
    <w:rsid w:val="004A31EC"/>
    <w:rsid w:val="004A41B9"/>
    <w:rsid w:val="004A525D"/>
    <w:rsid w:val="004A7407"/>
    <w:rsid w:val="004A7541"/>
    <w:rsid w:val="004C59C6"/>
    <w:rsid w:val="004C607B"/>
    <w:rsid w:val="004C6133"/>
    <w:rsid w:val="004E1B12"/>
    <w:rsid w:val="00501CD9"/>
    <w:rsid w:val="005249D3"/>
    <w:rsid w:val="00524A44"/>
    <w:rsid w:val="00526D05"/>
    <w:rsid w:val="005356B8"/>
    <w:rsid w:val="00540730"/>
    <w:rsid w:val="0054096C"/>
    <w:rsid w:val="00544923"/>
    <w:rsid w:val="0056422A"/>
    <w:rsid w:val="00565912"/>
    <w:rsid w:val="005767BD"/>
    <w:rsid w:val="00582A09"/>
    <w:rsid w:val="00583123"/>
    <w:rsid w:val="00594DC1"/>
    <w:rsid w:val="005A257A"/>
    <w:rsid w:val="005B3F5E"/>
    <w:rsid w:val="005B4D22"/>
    <w:rsid w:val="005C55F2"/>
    <w:rsid w:val="005D1D81"/>
    <w:rsid w:val="005D1E14"/>
    <w:rsid w:val="005D2526"/>
    <w:rsid w:val="005D4F57"/>
    <w:rsid w:val="005D77B5"/>
    <w:rsid w:val="005D7B10"/>
    <w:rsid w:val="006041F7"/>
    <w:rsid w:val="00604DB7"/>
    <w:rsid w:val="00611314"/>
    <w:rsid w:val="00614D1F"/>
    <w:rsid w:val="00624AEB"/>
    <w:rsid w:val="00630D17"/>
    <w:rsid w:val="00633706"/>
    <w:rsid w:val="00640973"/>
    <w:rsid w:val="00641FD9"/>
    <w:rsid w:val="00643920"/>
    <w:rsid w:val="00650475"/>
    <w:rsid w:val="00651605"/>
    <w:rsid w:val="00651707"/>
    <w:rsid w:val="00663705"/>
    <w:rsid w:val="0066738A"/>
    <w:rsid w:val="006744E3"/>
    <w:rsid w:val="00680735"/>
    <w:rsid w:val="00684334"/>
    <w:rsid w:val="0069136C"/>
    <w:rsid w:val="006A27E5"/>
    <w:rsid w:val="006B0C83"/>
    <w:rsid w:val="006B1677"/>
    <w:rsid w:val="006B4934"/>
    <w:rsid w:val="006B4DE3"/>
    <w:rsid w:val="006C1212"/>
    <w:rsid w:val="006C3EBB"/>
    <w:rsid w:val="006D0206"/>
    <w:rsid w:val="006D28F6"/>
    <w:rsid w:val="006D743B"/>
    <w:rsid w:val="006D7D9B"/>
    <w:rsid w:val="006E7A12"/>
    <w:rsid w:val="006F5119"/>
    <w:rsid w:val="006F6457"/>
    <w:rsid w:val="006F7EA8"/>
    <w:rsid w:val="00702CE4"/>
    <w:rsid w:val="007043F9"/>
    <w:rsid w:val="00712EA0"/>
    <w:rsid w:val="00720FCB"/>
    <w:rsid w:val="00725DCE"/>
    <w:rsid w:val="00736E1C"/>
    <w:rsid w:val="00740233"/>
    <w:rsid w:val="007415AD"/>
    <w:rsid w:val="00741FBA"/>
    <w:rsid w:val="007429E7"/>
    <w:rsid w:val="00746698"/>
    <w:rsid w:val="007506A6"/>
    <w:rsid w:val="00750F2B"/>
    <w:rsid w:val="00756289"/>
    <w:rsid w:val="00756FA4"/>
    <w:rsid w:val="00762DDC"/>
    <w:rsid w:val="00766E1D"/>
    <w:rsid w:val="00770340"/>
    <w:rsid w:val="00783CBA"/>
    <w:rsid w:val="00783FC6"/>
    <w:rsid w:val="007846D8"/>
    <w:rsid w:val="007857C0"/>
    <w:rsid w:val="007923F5"/>
    <w:rsid w:val="00795472"/>
    <w:rsid w:val="007A0438"/>
    <w:rsid w:val="007A1001"/>
    <w:rsid w:val="007A3420"/>
    <w:rsid w:val="007A3802"/>
    <w:rsid w:val="007A5F8A"/>
    <w:rsid w:val="007B1AB8"/>
    <w:rsid w:val="007B3488"/>
    <w:rsid w:val="007B54BB"/>
    <w:rsid w:val="007C33EA"/>
    <w:rsid w:val="007C4A43"/>
    <w:rsid w:val="007C4D89"/>
    <w:rsid w:val="007D0EF1"/>
    <w:rsid w:val="007D4A6A"/>
    <w:rsid w:val="007D6F22"/>
    <w:rsid w:val="007E5FB6"/>
    <w:rsid w:val="007E6C3D"/>
    <w:rsid w:val="007E6CEA"/>
    <w:rsid w:val="007F67C6"/>
    <w:rsid w:val="007F7364"/>
    <w:rsid w:val="00822E3E"/>
    <w:rsid w:val="00823D63"/>
    <w:rsid w:val="00826B22"/>
    <w:rsid w:val="00833532"/>
    <w:rsid w:val="008337EF"/>
    <w:rsid w:val="00834A57"/>
    <w:rsid w:val="00836AA6"/>
    <w:rsid w:val="00841A29"/>
    <w:rsid w:val="0084225E"/>
    <w:rsid w:val="00842B15"/>
    <w:rsid w:val="00843E27"/>
    <w:rsid w:val="00856A18"/>
    <w:rsid w:val="00857E02"/>
    <w:rsid w:val="008611E9"/>
    <w:rsid w:val="00863C24"/>
    <w:rsid w:val="00864974"/>
    <w:rsid w:val="008702C1"/>
    <w:rsid w:val="00870DB2"/>
    <w:rsid w:val="00871A58"/>
    <w:rsid w:val="00873E88"/>
    <w:rsid w:val="00874FBA"/>
    <w:rsid w:val="00891DCB"/>
    <w:rsid w:val="00895091"/>
    <w:rsid w:val="008A3978"/>
    <w:rsid w:val="008B3FAD"/>
    <w:rsid w:val="008C585F"/>
    <w:rsid w:val="008C7F14"/>
    <w:rsid w:val="008D1F3A"/>
    <w:rsid w:val="008D3F71"/>
    <w:rsid w:val="008E47C6"/>
    <w:rsid w:val="008E6318"/>
    <w:rsid w:val="008E75BF"/>
    <w:rsid w:val="008E7625"/>
    <w:rsid w:val="008F2D70"/>
    <w:rsid w:val="008F4D7A"/>
    <w:rsid w:val="008F5593"/>
    <w:rsid w:val="00902A72"/>
    <w:rsid w:val="00905C40"/>
    <w:rsid w:val="0092136B"/>
    <w:rsid w:val="00926FE6"/>
    <w:rsid w:val="009352BC"/>
    <w:rsid w:val="009355C9"/>
    <w:rsid w:val="00953B14"/>
    <w:rsid w:val="00960800"/>
    <w:rsid w:val="00961849"/>
    <w:rsid w:val="00963E0E"/>
    <w:rsid w:val="009650BC"/>
    <w:rsid w:val="00973DB4"/>
    <w:rsid w:val="0098430A"/>
    <w:rsid w:val="00984484"/>
    <w:rsid w:val="00986977"/>
    <w:rsid w:val="00990A4D"/>
    <w:rsid w:val="00993090"/>
    <w:rsid w:val="009938FD"/>
    <w:rsid w:val="00997145"/>
    <w:rsid w:val="00997F97"/>
    <w:rsid w:val="009A21A2"/>
    <w:rsid w:val="009A5E20"/>
    <w:rsid w:val="009A61E2"/>
    <w:rsid w:val="009A64D7"/>
    <w:rsid w:val="009B4744"/>
    <w:rsid w:val="009B6134"/>
    <w:rsid w:val="009B6830"/>
    <w:rsid w:val="009C3E7D"/>
    <w:rsid w:val="009D4B65"/>
    <w:rsid w:val="009F03FF"/>
    <w:rsid w:val="009F0741"/>
    <w:rsid w:val="009F12F5"/>
    <w:rsid w:val="009F37F4"/>
    <w:rsid w:val="00A12721"/>
    <w:rsid w:val="00A15E29"/>
    <w:rsid w:val="00A204C7"/>
    <w:rsid w:val="00A21AB7"/>
    <w:rsid w:val="00A30113"/>
    <w:rsid w:val="00A41DD4"/>
    <w:rsid w:val="00A54898"/>
    <w:rsid w:val="00A55C34"/>
    <w:rsid w:val="00A60638"/>
    <w:rsid w:val="00A63FD2"/>
    <w:rsid w:val="00A71416"/>
    <w:rsid w:val="00A76ABC"/>
    <w:rsid w:val="00AA0FE1"/>
    <w:rsid w:val="00AA220B"/>
    <w:rsid w:val="00AA3862"/>
    <w:rsid w:val="00AA5171"/>
    <w:rsid w:val="00AA5E95"/>
    <w:rsid w:val="00AB2FB9"/>
    <w:rsid w:val="00AB4BD6"/>
    <w:rsid w:val="00AC5CC6"/>
    <w:rsid w:val="00AD18E9"/>
    <w:rsid w:val="00AD29BB"/>
    <w:rsid w:val="00AD67A4"/>
    <w:rsid w:val="00AD68BF"/>
    <w:rsid w:val="00AE712B"/>
    <w:rsid w:val="00AF28C6"/>
    <w:rsid w:val="00AF6B86"/>
    <w:rsid w:val="00B01974"/>
    <w:rsid w:val="00B04203"/>
    <w:rsid w:val="00B0577C"/>
    <w:rsid w:val="00B123CE"/>
    <w:rsid w:val="00B219E6"/>
    <w:rsid w:val="00B409D5"/>
    <w:rsid w:val="00B4724A"/>
    <w:rsid w:val="00B47914"/>
    <w:rsid w:val="00B47AE7"/>
    <w:rsid w:val="00B513AE"/>
    <w:rsid w:val="00B540FD"/>
    <w:rsid w:val="00B65DAE"/>
    <w:rsid w:val="00B70ACB"/>
    <w:rsid w:val="00B721EC"/>
    <w:rsid w:val="00B7466A"/>
    <w:rsid w:val="00B85F91"/>
    <w:rsid w:val="00B946AF"/>
    <w:rsid w:val="00BA341D"/>
    <w:rsid w:val="00BA53C7"/>
    <w:rsid w:val="00BA59AB"/>
    <w:rsid w:val="00BA59CD"/>
    <w:rsid w:val="00BA6099"/>
    <w:rsid w:val="00BD15E5"/>
    <w:rsid w:val="00BD1B30"/>
    <w:rsid w:val="00BD2342"/>
    <w:rsid w:val="00BE1BA0"/>
    <w:rsid w:val="00BE46A0"/>
    <w:rsid w:val="00BE69CC"/>
    <w:rsid w:val="00BE733F"/>
    <w:rsid w:val="00C01EE8"/>
    <w:rsid w:val="00C028A2"/>
    <w:rsid w:val="00C04416"/>
    <w:rsid w:val="00C05F21"/>
    <w:rsid w:val="00C16C9B"/>
    <w:rsid w:val="00C2368F"/>
    <w:rsid w:val="00C27B0F"/>
    <w:rsid w:val="00C326CC"/>
    <w:rsid w:val="00C34EC5"/>
    <w:rsid w:val="00C35020"/>
    <w:rsid w:val="00C42C2F"/>
    <w:rsid w:val="00C4616D"/>
    <w:rsid w:val="00C46EDD"/>
    <w:rsid w:val="00C50D2B"/>
    <w:rsid w:val="00C52700"/>
    <w:rsid w:val="00C556F4"/>
    <w:rsid w:val="00C61E52"/>
    <w:rsid w:val="00C62A64"/>
    <w:rsid w:val="00C64BD7"/>
    <w:rsid w:val="00C654ED"/>
    <w:rsid w:val="00C74115"/>
    <w:rsid w:val="00C80881"/>
    <w:rsid w:val="00CA5796"/>
    <w:rsid w:val="00CB0C8B"/>
    <w:rsid w:val="00CB1C40"/>
    <w:rsid w:val="00CB2839"/>
    <w:rsid w:val="00CB2D08"/>
    <w:rsid w:val="00CD6B6E"/>
    <w:rsid w:val="00CF285F"/>
    <w:rsid w:val="00D01219"/>
    <w:rsid w:val="00D20385"/>
    <w:rsid w:val="00D33A32"/>
    <w:rsid w:val="00D41F53"/>
    <w:rsid w:val="00D4212D"/>
    <w:rsid w:val="00D44E47"/>
    <w:rsid w:val="00D4688B"/>
    <w:rsid w:val="00D55E0F"/>
    <w:rsid w:val="00D60556"/>
    <w:rsid w:val="00D70BA2"/>
    <w:rsid w:val="00D76BD6"/>
    <w:rsid w:val="00D778D7"/>
    <w:rsid w:val="00D77F8D"/>
    <w:rsid w:val="00D81259"/>
    <w:rsid w:val="00D83B78"/>
    <w:rsid w:val="00D91708"/>
    <w:rsid w:val="00D927CE"/>
    <w:rsid w:val="00D95A39"/>
    <w:rsid w:val="00DA1141"/>
    <w:rsid w:val="00DA13A0"/>
    <w:rsid w:val="00DB0029"/>
    <w:rsid w:val="00DB0A7D"/>
    <w:rsid w:val="00DB1B7A"/>
    <w:rsid w:val="00DB5639"/>
    <w:rsid w:val="00DB6704"/>
    <w:rsid w:val="00DC07A7"/>
    <w:rsid w:val="00DC0F01"/>
    <w:rsid w:val="00DC0F07"/>
    <w:rsid w:val="00DC16B6"/>
    <w:rsid w:val="00DC7802"/>
    <w:rsid w:val="00DD5CBB"/>
    <w:rsid w:val="00DD786F"/>
    <w:rsid w:val="00DE36EC"/>
    <w:rsid w:val="00DF1632"/>
    <w:rsid w:val="00DF7534"/>
    <w:rsid w:val="00E0308B"/>
    <w:rsid w:val="00E04612"/>
    <w:rsid w:val="00E04CB7"/>
    <w:rsid w:val="00E04D36"/>
    <w:rsid w:val="00E05603"/>
    <w:rsid w:val="00E07764"/>
    <w:rsid w:val="00E11B3A"/>
    <w:rsid w:val="00E12216"/>
    <w:rsid w:val="00E172B0"/>
    <w:rsid w:val="00E2075F"/>
    <w:rsid w:val="00E263A0"/>
    <w:rsid w:val="00E26A1A"/>
    <w:rsid w:val="00E27189"/>
    <w:rsid w:val="00E27267"/>
    <w:rsid w:val="00E27B79"/>
    <w:rsid w:val="00E3006C"/>
    <w:rsid w:val="00E423AC"/>
    <w:rsid w:val="00E56FF5"/>
    <w:rsid w:val="00E63823"/>
    <w:rsid w:val="00E77314"/>
    <w:rsid w:val="00E773F7"/>
    <w:rsid w:val="00E84239"/>
    <w:rsid w:val="00E905B1"/>
    <w:rsid w:val="00E90FD6"/>
    <w:rsid w:val="00E9164D"/>
    <w:rsid w:val="00E95D31"/>
    <w:rsid w:val="00EA30F9"/>
    <w:rsid w:val="00EB1E63"/>
    <w:rsid w:val="00EB415B"/>
    <w:rsid w:val="00EB7C2D"/>
    <w:rsid w:val="00ED2392"/>
    <w:rsid w:val="00ED3228"/>
    <w:rsid w:val="00EE6399"/>
    <w:rsid w:val="00EF0495"/>
    <w:rsid w:val="00EF2AAF"/>
    <w:rsid w:val="00F22925"/>
    <w:rsid w:val="00F32CCB"/>
    <w:rsid w:val="00F35C40"/>
    <w:rsid w:val="00F35DFE"/>
    <w:rsid w:val="00F3651D"/>
    <w:rsid w:val="00F36B3C"/>
    <w:rsid w:val="00F402FD"/>
    <w:rsid w:val="00F666C0"/>
    <w:rsid w:val="00F74675"/>
    <w:rsid w:val="00F94839"/>
    <w:rsid w:val="00F97B54"/>
    <w:rsid w:val="00FA05CF"/>
    <w:rsid w:val="00FA2A56"/>
    <w:rsid w:val="00FB29B0"/>
    <w:rsid w:val="00FB4D29"/>
    <w:rsid w:val="00FC19B8"/>
    <w:rsid w:val="00FC2028"/>
    <w:rsid w:val="00FD140A"/>
    <w:rsid w:val="00FE7810"/>
    <w:rsid w:val="00FF0514"/>
    <w:rsid w:val="00FF2370"/>
    <w:rsid w:val="00FF3169"/>
    <w:rsid w:val="00FF4718"/>
    <w:rsid w:val="00FF4BBD"/>
    <w:rsid w:val="00FF68D2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3074" fill="f" fillcolor="white" stroke="f">
      <v:fill color="white" on="f"/>
      <v:stroke on="f"/>
    </o:shapedefaults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pl-PL" w:eastAsia="pl-PL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footer" w:uiPriority="0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ny">
    <w:name w:val="Normal"/>
    <w:qFormat/>
  </w:style>
  <w:style w:type="paragraph" w:styleId="Nagwek1">
    <w:name w:val="heading 1"/>
    <w:basedOn w:val="Normalny"/>
    <w:next w:val="Normalny"/>
    <w:qFormat/>
    <w:pPr>
      <w:keepNext/>
      <w:outlineLvl w:val="0"/>
    </w:pPr>
    <w:rPr>
      <w:b/>
    </w:rPr>
  </w:style>
  <w:style w:type="paragraph" w:styleId="Nagwek3">
    <w:name w:val="heading 3"/>
    <w:basedOn w:val="Normalny"/>
    <w:next w:val="Normalny"/>
    <w:link w:val="Nagwek3Znak"/>
    <w:uiPriority w:val="9"/>
    <w:unhideWhenUsed/>
    <w:qFormat/>
    <w:rsid w:val="00B721EC"/>
    <w:pPr>
      <w:keepNext/>
      <w:spacing w:before="240" w:after="60"/>
      <w:outlineLvl w:val="2"/>
    </w:pPr>
    <w:rPr>
      <w:rFonts w:ascii="Cambria" w:hAnsi="Cambria"/>
      <w:b/>
      <w:bCs/>
      <w:sz w:val="26"/>
      <w:szCs w:val="26"/>
    </w:rPr>
  </w:style>
  <w:style w:type="character" w:default="1" w:styleId="Domylnaczcionkaakapitu">
    <w:name w:val="Default Paragraph Font"/>
    <w:semiHidden/>
  </w:style>
  <w:style w:type="table" w:default="1" w:styleId="Standardowy">
    <w:name w:val="Normal Table"/>
    <w:semiHidden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semiHidden/>
  </w:style>
  <w:style w:type="paragraph" w:styleId="Nagwek">
    <w:name w:val="header"/>
    <w:basedOn w:val="Normalny"/>
    <w:link w:val="NagwekZnak"/>
    <w:uiPriority w:val="99"/>
    <w:pPr>
      <w:tabs>
        <w:tab w:val="center" w:pos="4536"/>
        <w:tab w:val="right" w:pos="9072"/>
      </w:tabs>
    </w:pPr>
  </w:style>
  <w:style w:type="paragraph" w:styleId="Stopka">
    <w:name w:val="footer"/>
    <w:basedOn w:val="Normalny"/>
    <w:link w:val="StopkaZnak"/>
    <w:pPr>
      <w:tabs>
        <w:tab w:val="center" w:pos="4536"/>
        <w:tab w:val="right" w:pos="9072"/>
      </w:tabs>
    </w:pPr>
  </w:style>
  <w:style w:type="paragraph" w:styleId="Plandokumentu">
    <w:name w:val="Document Map"/>
    <w:basedOn w:val="Normalny"/>
    <w:semiHidden/>
    <w:pPr>
      <w:shd w:val="clear" w:color="auto" w:fill="000080"/>
    </w:pPr>
    <w:rPr>
      <w:rFonts w:ascii="Tahoma" w:hAnsi="Tahoma"/>
    </w:rPr>
  </w:style>
  <w:style w:type="paragraph" w:customStyle="1" w:styleId="PGEtekstglowny">
    <w:name w:val="PGE_tekst_glowny"/>
    <w:basedOn w:val="Normalny"/>
    <w:pPr>
      <w:spacing w:line="360" w:lineRule="auto"/>
      <w:jc w:val="both"/>
    </w:pPr>
  </w:style>
  <w:style w:type="paragraph" w:customStyle="1" w:styleId="PGEtytul">
    <w:name w:val="PGE_tytul"/>
    <w:basedOn w:val="PGEtekstglowny"/>
    <w:rPr>
      <w:rFonts w:ascii="Swis721 l2" w:hAnsi="Swis721 l2"/>
      <w:b/>
      <w:sz w:val="28"/>
    </w:rPr>
  </w:style>
  <w:style w:type="paragraph" w:styleId="Zwykytekst">
    <w:name w:val="Plain Text"/>
    <w:basedOn w:val="Normalny"/>
    <w:rPr>
      <w:rFonts w:ascii="Courier New" w:hAnsi="Courier New" w:cs="Courier New"/>
    </w:rPr>
  </w:style>
  <w:style w:type="character" w:styleId="Hipercze">
    <w:name w:val="Hyperlink"/>
    <w:rsid w:val="00963E0E"/>
    <w:rPr>
      <w:color w:val="0000FF"/>
      <w:u w:val="single"/>
    </w:rPr>
  </w:style>
  <w:style w:type="paragraph" w:styleId="NormalnyWeb">
    <w:name w:val="Normal (Web)"/>
    <w:basedOn w:val="Normalny"/>
    <w:uiPriority w:val="99"/>
    <w:rsid w:val="00D41F53"/>
    <w:pPr>
      <w:spacing w:before="100" w:beforeAutospacing="1" w:after="100" w:afterAutospacing="1"/>
    </w:pPr>
    <w:rPr>
      <w:sz w:val="24"/>
      <w:szCs w:val="24"/>
    </w:rPr>
  </w:style>
  <w:style w:type="paragraph" w:customStyle="1" w:styleId="ZnakZnakZnak">
    <w:name w:val=" Znak Znak Znak"/>
    <w:basedOn w:val="Normalny"/>
    <w:rsid w:val="001839E9"/>
    <w:rPr>
      <w:sz w:val="24"/>
      <w:szCs w:val="24"/>
    </w:rPr>
  </w:style>
  <w:style w:type="character" w:customStyle="1" w:styleId="StopkaZnak">
    <w:name w:val="Stopka Znak"/>
    <w:basedOn w:val="Domylnaczcionkaakapitu"/>
    <w:link w:val="Stopka"/>
    <w:rsid w:val="00902A72"/>
  </w:style>
  <w:style w:type="character" w:customStyle="1" w:styleId="NagwekZnak">
    <w:name w:val="Nagłówek Znak"/>
    <w:link w:val="Nagwek"/>
    <w:uiPriority w:val="99"/>
    <w:rsid w:val="002E09AA"/>
  </w:style>
  <w:style w:type="paragraph" w:styleId="Tekstdymka">
    <w:name w:val="Balloon Text"/>
    <w:basedOn w:val="Normalny"/>
    <w:link w:val="TekstdymkaZnak"/>
    <w:uiPriority w:val="99"/>
    <w:semiHidden/>
    <w:unhideWhenUsed/>
    <w:rsid w:val="002E09AA"/>
    <w:rPr>
      <w:rFonts w:ascii="Tahoma" w:hAnsi="Tahoma" w:cs="Tahoma"/>
      <w:sz w:val="16"/>
      <w:szCs w:val="16"/>
    </w:rPr>
  </w:style>
  <w:style w:type="character" w:customStyle="1" w:styleId="TekstdymkaZnak">
    <w:name w:val="Tekst dymka Znak"/>
    <w:link w:val="Tekstdymka"/>
    <w:uiPriority w:val="99"/>
    <w:semiHidden/>
    <w:rsid w:val="002E09AA"/>
    <w:rPr>
      <w:rFonts w:ascii="Tahoma" w:hAnsi="Tahoma" w:cs="Tahoma"/>
      <w:sz w:val="16"/>
      <w:szCs w:val="16"/>
    </w:rPr>
  </w:style>
  <w:style w:type="character" w:customStyle="1" w:styleId="ZnakZnak2">
    <w:name w:val="Znak Znak2"/>
    <w:locked/>
    <w:rsid w:val="00D33A32"/>
    <w:rPr>
      <w:lang w:val="pl-PL" w:eastAsia="pl-PL" w:bidi="ar-SA"/>
    </w:rPr>
  </w:style>
  <w:style w:type="character" w:customStyle="1" w:styleId="Nagwek3Znak">
    <w:name w:val="Nagłówek 3 Znak"/>
    <w:link w:val="Nagwek3"/>
    <w:uiPriority w:val="9"/>
    <w:rsid w:val="00B721EC"/>
    <w:rPr>
      <w:rFonts w:ascii="Cambria" w:eastAsia="Times New Roman" w:hAnsi="Cambria" w:cs="Times New Roman"/>
      <w:b/>
      <w:bCs/>
      <w:sz w:val="26"/>
      <w:szCs w:val="26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57829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6884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214881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61710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03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5041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31778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81005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60987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544146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82672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79398506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7404854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73777911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230194096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546985950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626931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67379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332341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9144426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27894589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060589372">
                      <w:marLeft w:val="0"/>
                      <w:marRight w:val="0"/>
                      <w:marTop w:val="30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68382076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939482259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454296739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841117182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581717884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279579438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1233396799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123357764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  <w:divsChild>
                                                        <w:div w:id="2014603915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  <w:divsChild>
                                                            <w:div w:id="2018532215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  <w:divsChild>
                                                                <w:div w:id="1831942635">
                                                                  <w:marLeft w:val="0"/>
                                                                  <w:marRight w:val="0"/>
                                                                  <w:marTop w:val="0"/>
                                                                  <w:marBottom w:val="0"/>
                                                                  <w:divBdr>
                                                                    <w:top w:val="none" w:sz="0" w:space="0" w:color="auto"/>
                                                                    <w:left w:val="none" w:sz="0" w:space="0" w:color="auto"/>
                                                                    <w:bottom w:val="none" w:sz="0" w:space="0" w:color="auto"/>
                                                                    <w:right w:val="none" w:sz="0" w:space="0" w:color="auto"/>
                                                                  </w:divBdr>
                                                                  <w:divsChild>
                                                                    <w:div w:id="208764029">
                                                                      <w:marLeft w:val="0"/>
                                                                      <w:marRight w:val="0"/>
                                                                      <w:marTop w:val="0"/>
                                                                      <w:marBottom w:val="0"/>
                                                                      <w:divBdr>
                                                                        <w:top w:val="none" w:sz="0" w:space="0" w:color="auto"/>
                                                                        <w:left w:val="none" w:sz="0" w:space="0" w:color="auto"/>
                                                                        <w:bottom w:val="none" w:sz="0" w:space="0" w:color="auto"/>
                                                                        <w:right w:val="none" w:sz="0" w:space="0" w:color="auto"/>
                                                                      </w:divBdr>
                                                                    </w:div>
                                                                  </w:divsChild>
                                                                </w:div>
                                                              </w:divsChild>
                                                            </w:div>
                                                          </w:divsChild>
                                                        </w:div>
                                                      </w:divsChild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660037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087039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6661321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078343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5312856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02578774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41494016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72245165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272935225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802723337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6948895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116532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7891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18914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022682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5878948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8241964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63283116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900604254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829201118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408381460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866407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00443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061379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9301194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7371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64551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234430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909607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358959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06740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3614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045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67632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866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26112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20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426302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916080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35533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755443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624766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71103254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24756784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40661634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227911393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073236262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849445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7020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721129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41449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747693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5543459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3206228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63714516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654287765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562250654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588466867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9573647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94855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52487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2248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ntTable" Target="fontTable.xml"/><Relationship Id="rId5" Type="http://schemas.openxmlformats.org/officeDocument/2006/relationships/webSettings" Target="webSettings.xml"/><Relationship Id="rId10" Type="http://schemas.openxmlformats.org/officeDocument/2006/relationships/footer" Target="footer2.xml"/><Relationship Id="rId4" Type="http://schemas.openxmlformats.org/officeDocument/2006/relationships/settings" Target="settings.xml"/><Relationship Id="rId9" Type="http://schemas.openxmlformats.org/officeDocument/2006/relationships/header" Target="header1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Documents%20and%20Settings\Jerzy\Pulpit\PGE_Energia%20-%20KIW%2005.04.2008\PGE_szablon_word\PGE_szablon_word.dot" TargetMode="Externa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Pakiet 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67D23FC1-0919-4B38-B2E7-7110C62A322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PGE_szablon_word</Template>
  <TotalTime>1</TotalTime>
  <Pages>2</Pages>
  <Words>253</Words>
  <Characters>1523</Characters>
  <Application>Microsoft Office Word</Application>
  <DocSecurity>0</DocSecurity>
  <Lines>12</Lines>
  <Paragraphs>3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>Lublin</vt:lpstr>
    </vt:vector>
  </TitlesOfParts>
  <Company>Hewlett-Packard Company</Company>
  <LinksUpToDate>false</LinksUpToDate>
  <CharactersWithSpaces>1773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Lublin</dc:title>
  <dc:creator>Szkodziak Dorota</dc:creator>
  <cp:lastModifiedBy>m.wieteska</cp:lastModifiedBy>
  <cp:revision>2</cp:revision>
  <cp:lastPrinted>2014-10-08T11:03:00Z</cp:lastPrinted>
  <dcterms:created xsi:type="dcterms:W3CDTF">2015-10-27T13:49:00Z</dcterms:created>
  <dcterms:modified xsi:type="dcterms:W3CDTF">2015-10-27T13:49:00Z</dcterms:modified>
</cp:coreProperties>
</file>